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78F7" w14:textId="77777777" w:rsidR="007063A9" w:rsidRPr="008C61F9" w:rsidRDefault="007063A9">
      <w:pPr>
        <w:rPr>
          <w:rFonts w:ascii="Calibri" w:hAnsi="Calibri" w:cs="Calibri"/>
          <w:b/>
          <w:bCs/>
        </w:rPr>
      </w:pPr>
    </w:p>
    <w:p w14:paraId="5F0256DA" w14:textId="77777777" w:rsidR="007063A9" w:rsidRPr="008C61F9" w:rsidRDefault="007063A9" w:rsidP="007063A9">
      <w:pPr>
        <w:jc w:val="center"/>
        <w:rPr>
          <w:rFonts w:ascii="Calibri" w:hAnsi="Calibri" w:cs="Calibri"/>
          <w:b/>
          <w:bCs/>
        </w:rPr>
      </w:pPr>
    </w:p>
    <w:p w14:paraId="3B43E3F0" w14:textId="423A8643" w:rsidR="007063A9" w:rsidRPr="008C61F9" w:rsidRDefault="004A6B9F" w:rsidP="004A6B9F">
      <w:pPr>
        <w:rPr>
          <w:rStyle w:val="Krepko"/>
          <w:rFonts w:ascii="Calibri" w:hAnsi="Calibri" w:cs="Calibri"/>
        </w:rPr>
      </w:pPr>
      <w:r w:rsidRPr="008C61F9">
        <w:rPr>
          <w:rStyle w:val="Krepko"/>
          <w:rFonts w:ascii="Calibri" w:hAnsi="Calibri" w:cs="Calibri"/>
        </w:rPr>
        <w:t>Se želite pridružiti ekipi Združenja delodajalcev Slovenije?</w:t>
      </w:r>
    </w:p>
    <w:p w14:paraId="3503C68B" w14:textId="77777777" w:rsidR="004A6B9F" w:rsidRPr="008C61F9" w:rsidRDefault="004A6B9F" w:rsidP="004A6B9F">
      <w:pPr>
        <w:rPr>
          <w:rStyle w:val="Krepko"/>
          <w:rFonts w:ascii="Calibri" w:hAnsi="Calibri" w:cs="Calibri"/>
        </w:rPr>
      </w:pPr>
    </w:p>
    <w:p w14:paraId="17F8504E" w14:textId="6419CB40" w:rsidR="004A6B9F" w:rsidRPr="008C61F9" w:rsidRDefault="004A6B9F" w:rsidP="004A6B9F">
      <w:pPr>
        <w:rPr>
          <w:rStyle w:val="Krepko"/>
          <w:rFonts w:ascii="Calibri" w:hAnsi="Calibri" w:cs="Calibri"/>
        </w:rPr>
      </w:pPr>
      <w:r w:rsidRPr="008C61F9">
        <w:rPr>
          <w:rStyle w:val="Krepko"/>
          <w:rFonts w:ascii="Calibri" w:hAnsi="Calibri" w:cs="Calibri"/>
        </w:rPr>
        <w:t>Zaposlimo: Koordinator projektov (m/ž)</w:t>
      </w:r>
    </w:p>
    <w:p w14:paraId="6B331105" w14:textId="77777777" w:rsidR="004A6B9F" w:rsidRPr="008C61F9" w:rsidRDefault="004A6B9F" w:rsidP="004A6B9F">
      <w:pPr>
        <w:rPr>
          <w:rFonts w:ascii="Calibri" w:hAnsi="Calibri" w:cs="Calibri"/>
          <w:b/>
          <w:bCs/>
        </w:rPr>
      </w:pPr>
    </w:p>
    <w:p w14:paraId="1A034FAF" w14:textId="1F66E16C" w:rsidR="00B460B4" w:rsidRPr="008C61F9" w:rsidRDefault="00042228" w:rsidP="00042228">
      <w:pPr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</w:rPr>
        <w:t>ZDS je socialni partner že več kot 30 let, tako v kolektivnem dogovarjanju kot tripartitnem socialnem dialogu, ki interese svojih članov zastopa strokovno, argumentirano in transparentno. Naši sodelavci redno sodelujejo z mrežo strokovnjakov iz gospodarstva kot tudi na mednarodni ravni.</w:t>
      </w:r>
      <w:r w:rsidRPr="008C61F9">
        <w:rPr>
          <w:rFonts w:ascii="Calibri" w:hAnsi="Calibri" w:cs="Calibri"/>
          <w:b/>
          <w:bCs/>
        </w:rPr>
        <w:t xml:space="preserve"> </w:t>
      </w:r>
      <w:r w:rsidRPr="008C61F9">
        <w:rPr>
          <w:rFonts w:ascii="Calibri" w:hAnsi="Calibri" w:cs="Calibri"/>
        </w:rPr>
        <w:t>Ž</w:t>
      </w:r>
      <w:r w:rsidR="00281C36" w:rsidRPr="008C61F9">
        <w:rPr>
          <w:rFonts w:ascii="Calibri" w:hAnsi="Calibri" w:cs="Calibri"/>
        </w:rPr>
        <w:t xml:space="preserve">e od začetka obstoja </w:t>
      </w:r>
      <w:r w:rsidRPr="008C61F9">
        <w:rPr>
          <w:rFonts w:ascii="Calibri" w:hAnsi="Calibri" w:cs="Calibri"/>
        </w:rPr>
        <w:t xml:space="preserve">se </w:t>
      </w:r>
      <w:r w:rsidR="00281C36" w:rsidRPr="008C61F9">
        <w:rPr>
          <w:rFonts w:ascii="Calibri" w:hAnsi="Calibri" w:cs="Calibri"/>
        </w:rPr>
        <w:t xml:space="preserve">aktivno ukvarjamo tudi z nacionalnimi in </w:t>
      </w:r>
      <w:r w:rsidR="009D202F" w:rsidRPr="008C61F9">
        <w:rPr>
          <w:rFonts w:ascii="Calibri" w:hAnsi="Calibri" w:cs="Calibri"/>
        </w:rPr>
        <w:t xml:space="preserve">tujimi projekti, s katerimi krepimo </w:t>
      </w:r>
      <w:r w:rsidR="003B46BB">
        <w:rPr>
          <w:rFonts w:ascii="Calibri" w:hAnsi="Calibri" w:cs="Calibri"/>
        </w:rPr>
        <w:t>svoje</w:t>
      </w:r>
      <w:r w:rsidR="009D202F" w:rsidRPr="008C61F9">
        <w:rPr>
          <w:rFonts w:ascii="Calibri" w:hAnsi="Calibri" w:cs="Calibri"/>
        </w:rPr>
        <w:t xml:space="preserve"> kapacitete kot spoštovan socialni partner</w:t>
      </w:r>
      <w:r w:rsidR="00BB5933" w:rsidRPr="008C61F9">
        <w:rPr>
          <w:rFonts w:ascii="Calibri" w:hAnsi="Calibri" w:cs="Calibri"/>
        </w:rPr>
        <w:t xml:space="preserve"> ter razvijamo vsebine za naše člane.</w:t>
      </w:r>
    </w:p>
    <w:p w14:paraId="1257B5D7" w14:textId="77777777" w:rsidR="00B460B4" w:rsidRPr="008C61F9" w:rsidRDefault="00B460B4" w:rsidP="007D01B2">
      <w:pPr>
        <w:jc w:val="both"/>
        <w:rPr>
          <w:rFonts w:ascii="Calibri" w:hAnsi="Calibri" w:cs="Calibri"/>
          <w:b/>
          <w:bCs/>
        </w:rPr>
      </w:pPr>
    </w:p>
    <w:p w14:paraId="03AF163E" w14:textId="142B8BE4" w:rsidR="007D01B2" w:rsidRPr="008C61F9" w:rsidRDefault="00BB5933" w:rsidP="007D01B2">
      <w:p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Zato v svojo ekipo vabimo</w:t>
      </w:r>
      <w:r w:rsidR="00FF099B" w:rsidRPr="008C61F9">
        <w:rPr>
          <w:rFonts w:ascii="Calibri" w:hAnsi="Calibri" w:cs="Calibri"/>
        </w:rPr>
        <w:t xml:space="preserve"> osebo, ki jo razpisni svet resnično zanima. Če si natančen, sistematičen in znaš samostojno voditi procese - se prijavi</w:t>
      </w:r>
      <w:r w:rsidR="007D01B2" w:rsidRPr="008C61F9">
        <w:rPr>
          <w:rFonts w:ascii="Calibri" w:hAnsi="Calibri" w:cs="Calibri"/>
        </w:rPr>
        <w:t>! Tako boš s svojim znanjem in zanesljivostjo soustvarjal prihodnost slovenskega gospodarstva.</w:t>
      </w:r>
    </w:p>
    <w:p w14:paraId="420779F2" w14:textId="6EF50D02" w:rsidR="00FF099B" w:rsidRPr="008C61F9" w:rsidRDefault="00FF099B" w:rsidP="00FF099B">
      <w:pPr>
        <w:jc w:val="both"/>
        <w:rPr>
          <w:rFonts w:ascii="Calibri" w:hAnsi="Calibri" w:cs="Calibri"/>
        </w:rPr>
      </w:pPr>
    </w:p>
    <w:p w14:paraId="349F5AB4" w14:textId="77777777" w:rsidR="0032029F" w:rsidRPr="008C61F9" w:rsidRDefault="0032029F" w:rsidP="007063A9">
      <w:pPr>
        <w:rPr>
          <w:rFonts w:ascii="Calibri" w:hAnsi="Calibri" w:cs="Calibri"/>
        </w:rPr>
      </w:pPr>
      <w:r w:rsidRPr="008C61F9">
        <w:rPr>
          <w:rFonts w:ascii="Calibri" w:hAnsi="Calibri" w:cs="Calibri"/>
          <w:b/>
          <w:bCs/>
        </w:rPr>
        <w:t>Delovno mesto:</w:t>
      </w:r>
      <w:r w:rsidRPr="008C61F9">
        <w:rPr>
          <w:rFonts w:ascii="Calibri" w:hAnsi="Calibri" w:cs="Calibri"/>
        </w:rPr>
        <w:t xml:space="preserve"> Ljubljana</w:t>
      </w:r>
    </w:p>
    <w:p w14:paraId="6E25A0FC" w14:textId="7C9D1B04" w:rsidR="0032029F" w:rsidRPr="008C61F9" w:rsidRDefault="0032029F" w:rsidP="007063A9">
      <w:pPr>
        <w:rPr>
          <w:rFonts w:ascii="Calibri" w:hAnsi="Calibri" w:cs="Calibri"/>
        </w:rPr>
      </w:pPr>
      <w:r w:rsidRPr="008C61F9">
        <w:rPr>
          <w:rFonts w:ascii="Calibri" w:hAnsi="Calibri" w:cs="Calibri"/>
          <w:b/>
          <w:bCs/>
        </w:rPr>
        <w:t>Zaposlitev:</w:t>
      </w:r>
      <w:r w:rsidRPr="008C61F9">
        <w:rPr>
          <w:rFonts w:ascii="Calibri" w:hAnsi="Calibri" w:cs="Calibri"/>
        </w:rPr>
        <w:t xml:space="preserve"> nedoločen čas </w:t>
      </w:r>
      <w:r w:rsidR="004037A9" w:rsidRPr="008C61F9">
        <w:rPr>
          <w:rFonts w:ascii="Calibri" w:hAnsi="Calibri" w:cs="Calibri"/>
        </w:rPr>
        <w:t xml:space="preserve">s polnim delovnim časom </w:t>
      </w:r>
      <w:r w:rsidR="00954763" w:rsidRPr="008C61F9">
        <w:rPr>
          <w:rFonts w:ascii="Calibri" w:hAnsi="Calibri" w:cs="Calibri"/>
        </w:rPr>
        <w:t xml:space="preserve">s 3-mesečno </w:t>
      </w:r>
      <w:r w:rsidRPr="008C61F9">
        <w:rPr>
          <w:rFonts w:ascii="Calibri" w:hAnsi="Calibri" w:cs="Calibri"/>
        </w:rPr>
        <w:t xml:space="preserve">poskusno dobo, </w:t>
      </w:r>
    </w:p>
    <w:p w14:paraId="093DB8C5" w14:textId="621A25FA" w:rsidR="004037A9" w:rsidRPr="008C61F9" w:rsidRDefault="0032029F" w:rsidP="007063A9">
      <w:pPr>
        <w:rPr>
          <w:rFonts w:ascii="Calibri" w:hAnsi="Calibri" w:cs="Calibri"/>
        </w:rPr>
      </w:pPr>
      <w:r w:rsidRPr="008C61F9">
        <w:rPr>
          <w:rFonts w:ascii="Calibri" w:hAnsi="Calibri" w:cs="Calibri"/>
          <w:b/>
          <w:bCs/>
        </w:rPr>
        <w:t>Rok za prijavo:</w:t>
      </w:r>
      <w:r w:rsidRPr="008C61F9">
        <w:rPr>
          <w:rFonts w:ascii="Calibri" w:hAnsi="Calibri" w:cs="Calibri"/>
        </w:rPr>
        <w:t xml:space="preserve"> </w:t>
      </w:r>
      <w:r w:rsidR="00D41A4B">
        <w:rPr>
          <w:rFonts w:ascii="Calibri" w:hAnsi="Calibri" w:cs="Calibri"/>
        </w:rPr>
        <w:t>9. 1. 2026</w:t>
      </w:r>
    </w:p>
    <w:p w14:paraId="5770ACF2" w14:textId="77777777" w:rsidR="004037A9" w:rsidRPr="008C61F9" w:rsidRDefault="004037A9" w:rsidP="007063A9">
      <w:pPr>
        <w:rPr>
          <w:rFonts w:ascii="Calibri" w:hAnsi="Calibri" w:cs="Calibri"/>
        </w:rPr>
      </w:pPr>
    </w:p>
    <w:p w14:paraId="64F0E47D" w14:textId="77777777" w:rsidR="004037A9" w:rsidRPr="008C61F9" w:rsidRDefault="004037A9" w:rsidP="007D01B2">
      <w:pPr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  <w:b/>
          <w:bCs/>
        </w:rPr>
        <w:t>OPIS DELA</w:t>
      </w:r>
    </w:p>
    <w:p w14:paraId="71BF27BE" w14:textId="77777777" w:rsidR="008170B1" w:rsidRPr="008C61F9" w:rsidRDefault="008170B1" w:rsidP="007D01B2">
      <w:pPr>
        <w:jc w:val="both"/>
        <w:rPr>
          <w:rFonts w:ascii="Calibri" w:hAnsi="Calibri" w:cs="Calibri"/>
        </w:rPr>
      </w:pPr>
    </w:p>
    <w:p w14:paraId="2C6FED2A" w14:textId="150C021C" w:rsidR="004037A9" w:rsidRPr="008C61F9" w:rsidRDefault="00954763" w:rsidP="007D01B2">
      <w:pPr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  <w:b/>
          <w:bCs/>
        </w:rPr>
        <w:t>Področje dela zajema</w:t>
      </w:r>
    </w:p>
    <w:p w14:paraId="78090418" w14:textId="3E39761B" w:rsidR="004037A9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 xml:space="preserve">izvajanje aktivnosti na različnih projektih </w:t>
      </w:r>
      <w:r w:rsidR="00852E6D" w:rsidRPr="008C61F9">
        <w:rPr>
          <w:rFonts w:ascii="Calibri" w:hAnsi="Calibri" w:cs="Calibri"/>
        </w:rPr>
        <w:t>združenja</w:t>
      </w:r>
      <w:r w:rsidRPr="008C61F9">
        <w:rPr>
          <w:rFonts w:ascii="Calibri" w:hAnsi="Calibri" w:cs="Calibri"/>
        </w:rPr>
        <w:t xml:space="preserve"> (tudi mednarodnih)</w:t>
      </w:r>
      <w:r w:rsidR="00D50EA1">
        <w:rPr>
          <w:rFonts w:ascii="Calibri" w:hAnsi="Calibri" w:cs="Calibri"/>
        </w:rPr>
        <w:t>;</w:t>
      </w:r>
    </w:p>
    <w:p w14:paraId="4779A661" w14:textId="41A83E51" w:rsidR="004037A9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načrtovanje, organizacija, koordinacija in spremljanje poteka projektov</w:t>
      </w:r>
      <w:r w:rsidR="00D50EA1">
        <w:rPr>
          <w:rFonts w:ascii="Calibri" w:hAnsi="Calibri" w:cs="Calibri"/>
        </w:rPr>
        <w:t>;</w:t>
      </w:r>
    </w:p>
    <w:p w14:paraId="4FBA1BED" w14:textId="2BF10C63" w:rsidR="004037A9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priprava dokumentacije, poročil in vnos podatkov v poročeval</w:t>
      </w:r>
      <w:r w:rsidR="00852E6D" w:rsidRPr="008C61F9">
        <w:rPr>
          <w:rFonts w:ascii="Calibri" w:hAnsi="Calibri" w:cs="Calibri"/>
        </w:rPr>
        <w:t>ske</w:t>
      </w:r>
      <w:r w:rsidRPr="008C61F9">
        <w:rPr>
          <w:rFonts w:ascii="Calibri" w:hAnsi="Calibri" w:cs="Calibri"/>
        </w:rPr>
        <w:t xml:space="preserve"> sisteme</w:t>
      </w:r>
      <w:r w:rsidR="00D50EA1">
        <w:rPr>
          <w:rFonts w:ascii="Calibri" w:hAnsi="Calibri" w:cs="Calibri"/>
        </w:rPr>
        <w:t>;</w:t>
      </w:r>
    </w:p>
    <w:p w14:paraId="4C1AB651" w14:textId="7910BDFD" w:rsidR="004037A9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komuniciranje z deležniki, skrb za informiranost in pravočasnost izvedbe</w:t>
      </w:r>
      <w:r w:rsidR="00D0253D" w:rsidRPr="008C61F9">
        <w:rPr>
          <w:rFonts w:ascii="Calibri" w:hAnsi="Calibri" w:cs="Calibri"/>
        </w:rPr>
        <w:t xml:space="preserve"> projektnih aktivnosti</w:t>
      </w:r>
      <w:r w:rsidR="00D50EA1">
        <w:rPr>
          <w:rFonts w:ascii="Calibri" w:hAnsi="Calibri" w:cs="Calibri"/>
        </w:rPr>
        <w:t>;</w:t>
      </w:r>
    </w:p>
    <w:p w14:paraId="6EE150E9" w14:textId="78164FFC" w:rsidR="004037A9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spremljanje in načrtovanje porabe sredstev</w:t>
      </w:r>
      <w:r w:rsidR="00D50EA1">
        <w:rPr>
          <w:rFonts w:ascii="Calibri" w:hAnsi="Calibri" w:cs="Calibri"/>
        </w:rPr>
        <w:t>;</w:t>
      </w:r>
    </w:p>
    <w:p w14:paraId="2F6E86D3" w14:textId="38F04F16" w:rsidR="004037A9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arhiviranje, nadzor nad dokumentacijo in varnostjo podatkov</w:t>
      </w:r>
      <w:r w:rsidR="00D50EA1">
        <w:rPr>
          <w:rFonts w:ascii="Calibri" w:hAnsi="Calibri" w:cs="Calibri"/>
        </w:rPr>
        <w:t>;</w:t>
      </w:r>
    </w:p>
    <w:p w14:paraId="3FDACC3C" w14:textId="2513F692" w:rsidR="008170B1" w:rsidRPr="008C61F9" w:rsidRDefault="004037A9" w:rsidP="007D01B2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</w:rPr>
        <w:t xml:space="preserve">občasno terensko delo </w:t>
      </w:r>
      <w:r w:rsidR="00852E6D" w:rsidRPr="008C61F9">
        <w:rPr>
          <w:rFonts w:ascii="Calibri" w:hAnsi="Calibri" w:cs="Calibri"/>
        </w:rPr>
        <w:t xml:space="preserve">(projektni sestanki in dogodki) </w:t>
      </w:r>
      <w:r w:rsidRPr="008C61F9">
        <w:rPr>
          <w:rFonts w:ascii="Calibri" w:hAnsi="Calibri" w:cs="Calibri"/>
        </w:rPr>
        <w:t>in druga opravila po navodilih nadrejenih.</w:t>
      </w:r>
    </w:p>
    <w:p w14:paraId="31BAF01F" w14:textId="77777777" w:rsidR="008170B1" w:rsidRPr="008C61F9" w:rsidRDefault="008170B1" w:rsidP="007D01B2">
      <w:pPr>
        <w:jc w:val="both"/>
        <w:rPr>
          <w:rFonts w:ascii="Calibri" w:hAnsi="Calibri" w:cs="Calibri"/>
          <w:b/>
          <w:bCs/>
        </w:rPr>
      </w:pPr>
    </w:p>
    <w:p w14:paraId="33A008C7" w14:textId="4C80B56B" w:rsidR="008170B1" w:rsidRPr="008C61F9" w:rsidRDefault="00D0253D" w:rsidP="007D01B2">
      <w:pPr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  <w:b/>
          <w:bCs/>
        </w:rPr>
        <w:t>Kaj pričakujemo</w:t>
      </w:r>
    </w:p>
    <w:p w14:paraId="75D3CC15" w14:textId="63F3E749" w:rsidR="008170B1" w:rsidRPr="008C61F9" w:rsidRDefault="00D0253D" w:rsidP="007D01B2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 xml:space="preserve">Raven formalne izobrazbe: </w:t>
      </w:r>
      <w:r w:rsidR="008170B1" w:rsidRPr="008C61F9">
        <w:rPr>
          <w:rFonts w:ascii="Calibri" w:hAnsi="Calibri" w:cs="Calibri"/>
        </w:rPr>
        <w:t>najmanj VI. stopnja izobrazbe (družboslovna, humanistična ali tehnična smer)</w:t>
      </w:r>
      <w:r w:rsidR="00D50EA1">
        <w:rPr>
          <w:rFonts w:ascii="Calibri" w:hAnsi="Calibri" w:cs="Calibri"/>
        </w:rPr>
        <w:t>;</w:t>
      </w:r>
    </w:p>
    <w:p w14:paraId="66DA634E" w14:textId="608F930A" w:rsidR="008170B1" w:rsidRPr="008C61F9" w:rsidRDefault="000F0FC6" w:rsidP="007D01B2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 xml:space="preserve">Delovne izkušnje: </w:t>
      </w:r>
      <w:r w:rsidR="008170B1" w:rsidRPr="008C61F9">
        <w:rPr>
          <w:rFonts w:ascii="Calibri" w:hAnsi="Calibri" w:cs="Calibri"/>
        </w:rPr>
        <w:t xml:space="preserve">vsaj </w:t>
      </w:r>
      <w:r w:rsidR="00F72D1B" w:rsidRPr="008C61F9">
        <w:rPr>
          <w:rFonts w:ascii="Calibri" w:hAnsi="Calibri" w:cs="Calibri"/>
        </w:rPr>
        <w:t>1</w:t>
      </w:r>
      <w:r w:rsidR="008170B1" w:rsidRPr="008C61F9">
        <w:rPr>
          <w:rFonts w:ascii="Calibri" w:hAnsi="Calibri" w:cs="Calibri"/>
        </w:rPr>
        <w:t xml:space="preserve"> let</w:t>
      </w:r>
      <w:r w:rsidR="00F72D1B" w:rsidRPr="008C61F9">
        <w:rPr>
          <w:rFonts w:ascii="Calibri" w:hAnsi="Calibri" w:cs="Calibri"/>
        </w:rPr>
        <w:t>o</w:t>
      </w:r>
      <w:r w:rsidR="008170B1" w:rsidRPr="008C61F9">
        <w:rPr>
          <w:rFonts w:ascii="Calibri" w:hAnsi="Calibri" w:cs="Calibri"/>
        </w:rPr>
        <w:t xml:space="preserve"> delovnih izkušenj na podobnem delovnem mestu</w:t>
      </w:r>
      <w:r w:rsidR="00F72D1B" w:rsidRPr="008C61F9">
        <w:rPr>
          <w:rFonts w:ascii="Calibri" w:hAnsi="Calibri" w:cs="Calibri"/>
        </w:rPr>
        <w:t xml:space="preserve"> </w:t>
      </w:r>
      <w:r w:rsidRPr="008C61F9">
        <w:rPr>
          <w:rFonts w:ascii="Calibri" w:hAnsi="Calibri" w:cs="Calibri"/>
        </w:rPr>
        <w:t xml:space="preserve">s koordiniranjem </w:t>
      </w:r>
      <w:r w:rsidR="00F72D1B" w:rsidRPr="008C61F9">
        <w:rPr>
          <w:rFonts w:ascii="Calibri" w:hAnsi="Calibri" w:cs="Calibri"/>
        </w:rPr>
        <w:t>in poročanjem na projektih</w:t>
      </w:r>
      <w:r w:rsidR="00D50EA1">
        <w:rPr>
          <w:rFonts w:ascii="Calibri" w:hAnsi="Calibri" w:cs="Calibri"/>
        </w:rPr>
        <w:t>;</w:t>
      </w:r>
    </w:p>
    <w:p w14:paraId="7280FC13" w14:textId="107E9498" w:rsidR="008170B1" w:rsidRPr="008C61F9" w:rsidRDefault="000F0FC6" w:rsidP="007D01B2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 xml:space="preserve">Dodatna znanja: </w:t>
      </w:r>
      <w:r w:rsidR="008170B1" w:rsidRPr="008C61F9">
        <w:rPr>
          <w:rFonts w:ascii="Calibri" w:hAnsi="Calibri" w:cs="Calibri"/>
        </w:rPr>
        <w:t>odlične organizacijske in administrativne sposobnosti</w:t>
      </w:r>
      <w:r w:rsidR="00D50EA1">
        <w:rPr>
          <w:rFonts w:ascii="Calibri" w:hAnsi="Calibri" w:cs="Calibri"/>
        </w:rPr>
        <w:t>;</w:t>
      </w:r>
    </w:p>
    <w:p w14:paraId="3CD3A0A9" w14:textId="0F03765F" w:rsidR="0069542F" w:rsidRPr="008C61F9" w:rsidRDefault="0069542F" w:rsidP="0069542F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zanesljivost, odgovornost, samostojnost in občutek za timsko delo</w:t>
      </w:r>
      <w:r w:rsidR="00D50EA1">
        <w:rPr>
          <w:rFonts w:ascii="Calibri" w:hAnsi="Calibri" w:cs="Calibri"/>
        </w:rPr>
        <w:t>;</w:t>
      </w:r>
    </w:p>
    <w:p w14:paraId="6EDEF40A" w14:textId="57845AF9" w:rsidR="008170B1" w:rsidRPr="008C61F9" w:rsidRDefault="0069542F" w:rsidP="007D01B2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 xml:space="preserve">Znanje jezikov: </w:t>
      </w:r>
      <w:r w:rsidR="008170B1" w:rsidRPr="008C61F9">
        <w:rPr>
          <w:rFonts w:ascii="Calibri" w:hAnsi="Calibri" w:cs="Calibri"/>
        </w:rPr>
        <w:t>aktivno znanje slovenskega in angleškega jezika (pisno in ustno)</w:t>
      </w:r>
      <w:r w:rsidR="00D50EA1">
        <w:rPr>
          <w:rFonts w:ascii="Calibri" w:hAnsi="Calibri" w:cs="Calibri"/>
        </w:rPr>
        <w:t>;</w:t>
      </w:r>
    </w:p>
    <w:p w14:paraId="148CD9AE" w14:textId="6F927B94" w:rsidR="008170B1" w:rsidRPr="008C61F9" w:rsidRDefault="0069542F" w:rsidP="007D01B2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lastRenderedPageBreak/>
        <w:t>D</w:t>
      </w:r>
      <w:r w:rsidR="008170B1" w:rsidRPr="008C61F9">
        <w:rPr>
          <w:rFonts w:ascii="Calibri" w:hAnsi="Calibri" w:cs="Calibri"/>
        </w:rPr>
        <w:t>igitalna pismenost</w:t>
      </w:r>
      <w:r w:rsidRPr="008C61F9">
        <w:rPr>
          <w:rFonts w:ascii="Calibri" w:hAnsi="Calibri" w:cs="Calibri"/>
        </w:rPr>
        <w:t>:</w:t>
      </w:r>
      <w:r w:rsidR="008170B1" w:rsidRPr="008C61F9">
        <w:rPr>
          <w:rFonts w:ascii="Calibri" w:hAnsi="Calibri" w:cs="Calibri"/>
        </w:rPr>
        <w:t xml:space="preserve"> </w:t>
      </w:r>
      <w:r w:rsidR="00DC6849" w:rsidRPr="008C61F9">
        <w:rPr>
          <w:rFonts w:ascii="Calibri" w:hAnsi="Calibri" w:cs="Calibri"/>
        </w:rPr>
        <w:t xml:space="preserve">dobro poznavanje </w:t>
      </w:r>
      <w:r w:rsidRPr="008C61F9">
        <w:rPr>
          <w:rFonts w:ascii="Calibri" w:hAnsi="Calibri" w:cs="Calibri"/>
        </w:rPr>
        <w:t xml:space="preserve">orodij za kolaboracijo (poznavanje </w:t>
      </w:r>
      <w:r w:rsidR="00DC6849" w:rsidRPr="008C61F9">
        <w:rPr>
          <w:rFonts w:ascii="Calibri" w:hAnsi="Calibri" w:cs="Calibri"/>
        </w:rPr>
        <w:t>Microsoft 365 je prednost</w:t>
      </w:r>
      <w:r w:rsidRPr="008C61F9">
        <w:rPr>
          <w:rFonts w:ascii="Calibri" w:hAnsi="Calibri" w:cs="Calibri"/>
        </w:rPr>
        <w:t>)</w:t>
      </w:r>
      <w:r w:rsidR="00DC6849" w:rsidRPr="008C61F9">
        <w:rPr>
          <w:rFonts w:ascii="Calibri" w:hAnsi="Calibri" w:cs="Calibri"/>
        </w:rPr>
        <w:t xml:space="preserve"> </w:t>
      </w:r>
      <w:r w:rsidR="008170B1" w:rsidRPr="008C61F9">
        <w:rPr>
          <w:rFonts w:ascii="Calibri" w:hAnsi="Calibri" w:cs="Calibri"/>
        </w:rPr>
        <w:t>in pripravljenost na učenje</w:t>
      </w:r>
      <w:r w:rsidR="00B460B4" w:rsidRPr="008C61F9">
        <w:rPr>
          <w:rFonts w:ascii="Calibri" w:hAnsi="Calibri" w:cs="Calibri"/>
        </w:rPr>
        <w:t>.</w:t>
      </w:r>
    </w:p>
    <w:p w14:paraId="0D20A492" w14:textId="77777777" w:rsidR="008170B1" w:rsidRPr="008C61F9" w:rsidRDefault="008170B1" w:rsidP="007D01B2">
      <w:pPr>
        <w:jc w:val="both"/>
        <w:rPr>
          <w:rFonts w:ascii="Calibri" w:hAnsi="Calibri" w:cs="Calibri"/>
          <w:b/>
          <w:bCs/>
        </w:rPr>
      </w:pPr>
    </w:p>
    <w:p w14:paraId="37EC25A2" w14:textId="2E59F7B5" w:rsidR="008170B1" w:rsidRPr="008C61F9" w:rsidRDefault="0069542F" w:rsidP="008C61F9">
      <w:pPr>
        <w:tabs>
          <w:tab w:val="left" w:pos="1905"/>
        </w:tabs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  <w:b/>
          <w:bCs/>
        </w:rPr>
        <w:t>Kaj ponujamo</w:t>
      </w:r>
    </w:p>
    <w:p w14:paraId="5EA51D03" w14:textId="4125DF1F" w:rsidR="008C61F9" w:rsidRPr="008C61F9" w:rsidRDefault="008C61F9" w:rsidP="008C61F9">
      <w:pPr>
        <w:tabs>
          <w:tab w:val="left" w:pos="1905"/>
        </w:tabs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ZDS svojim zaposlenim nudi številne ugodnosti, ki zagotavljajo strokovno in osebnostno rast, med drugim:</w:t>
      </w:r>
    </w:p>
    <w:p w14:paraId="63A40067" w14:textId="521BD7EB" w:rsidR="008170B1" w:rsidRPr="008C61F9" w:rsidRDefault="008170B1" w:rsidP="007D01B2">
      <w:pPr>
        <w:pStyle w:val="Odstavekseznama"/>
        <w:numPr>
          <w:ilvl w:val="0"/>
          <w:numId w:val="8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sodelovanje pri strateških in razvojnih projektih na regionalni</w:t>
      </w:r>
      <w:r w:rsidR="008C61F9" w:rsidRPr="008C61F9">
        <w:rPr>
          <w:rFonts w:ascii="Calibri" w:hAnsi="Calibri" w:cs="Calibri"/>
        </w:rPr>
        <w:t xml:space="preserve">, </w:t>
      </w:r>
      <w:r w:rsidRPr="008C61F9">
        <w:rPr>
          <w:rFonts w:ascii="Calibri" w:hAnsi="Calibri" w:cs="Calibri"/>
        </w:rPr>
        <w:t xml:space="preserve">nacionalni </w:t>
      </w:r>
      <w:r w:rsidR="008C61F9" w:rsidRPr="008C61F9">
        <w:rPr>
          <w:rFonts w:ascii="Calibri" w:hAnsi="Calibri" w:cs="Calibri"/>
        </w:rPr>
        <w:t>in evropski ravni</w:t>
      </w:r>
      <w:r w:rsidR="00E611C0">
        <w:rPr>
          <w:rFonts w:ascii="Calibri" w:hAnsi="Calibri" w:cs="Calibri"/>
        </w:rPr>
        <w:t>;</w:t>
      </w:r>
    </w:p>
    <w:p w14:paraId="7924E18E" w14:textId="0D48DE0D" w:rsidR="008170B1" w:rsidRPr="008C61F9" w:rsidRDefault="008170B1" w:rsidP="007D01B2">
      <w:pPr>
        <w:pStyle w:val="Odstavekseznama"/>
        <w:numPr>
          <w:ilvl w:val="0"/>
          <w:numId w:val="8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prijetno in spodbudno delovno okolje v strokovni ekipi</w:t>
      </w:r>
      <w:r w:rsidR="00E611C0">
        <w:rPr>
          <w:rFonts w:ascii="Calibri" w:hAnsi="Calibri" w:cs="Calibri"/>
        </w:rPr>
        <w:t>;</w:t>
      </w:r>
    </w:p>
    <w:p w14:paraId="5A6F5473" w14:textId="77FED402" w:rsidR="000624F1" w:rsidRPr="008C61F9" w:rsidRDefault="000624F1" w:rsidP="007D01B2">
      <w:pPr>
        <w:pStyle w:val="Odstavekseznama"/>
        <w:numPr>
          <w:ilvl w:val="0"/>
          <w:numId w:val="8"/>
        </w:numPr>
        <w:jc w:val="both"/>
        <w:rPr>
          <w:rFonts w:ascii="Calibri" w:hAnsi="Calibri" w:cs="Calibri"/>
        </w:rPr>
      </w:pPr>
      <w:r w:rsidRPr="008C61F9">
        <w:rPr>
          <w:rFonts w:ascii="Calibri" w:hAnsi="Calibri" w:cs="Calibri"/>
        </w:rPr>
        <w:t>možnost hibridnega dela</w:t>
      </w:r>
      <w:r w:rsidR="00E611C0">
        <w:rPr>
          <w:rFonts w:ascii="Calibri" w:hAnsi="Calibri" w:cs="Calibri"/>
        </w:rPr>
        <w:t>;</w:t>
      </w:r>
    </w:p>
    <w:p w14:paraId="16AA9871" w14:textId="59DF4967" w:rsidR="008C61F9" w:rsidRPr="008C61F9" w:rsidRDefault="008C61F9" w:rsidP="008C61F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lang w:eastAsia="sl-SI"/>
        </w:rPr>
      </w:pPr>
      <w:r w:rsidRPr="008C61F9">
        <w:rPr>
          <w:rFonts w:ascii="Calibri" w:eastAsia="Times New Roman" w:hAnsi="Calibri" w:cs="Calibri"/>
          <w:lang w:eastAsia="sl-SI"/>
        </w:rPr>
        <w:t>redno usposabljanje in strokovni razvoj</w:t>
      </w:r>
      <w:r w:rsidR="00E611C0">
        <w:rPr>
          <w:rFonts w:ascii="Calibri" w:eastAsia="Times New Roman" w:hAnsi="Calibri" w:cs="Calibri"/>
          <w:lang w:eastAsia="sl-SI"/>
        </w:rPr>
        <w:t>;</w:t>
      </w:r>
    </w:p>
    <w:p w14:paraId="29A6D8A8" w14:textId="0A93272F" w:rsidR="008C61F9" w:rsidRPr="008C61F9" w:rsidRDefault="008C61F9" w:rsidP="008C61F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lang w:eastAsia="sl-SI"/>
        </w:rPr>
      </w:pPr>
      <w:r w:rsidRPr="008C61F9">
        <w:rPr>
          <w:rFonts w:ascii="Calibri" w:eastAsia="Times New Roman" w:hAnsi="Calibri" w:cs="Calibri"/>
          <w:lang w:eastAsia="sl-SI"/>
        </w:rPr>
        <w:t>izmenjava izkušenj, praks in sodelovanje s priznanimi domačimi in mednarodnimi strokovnjaki</w:t>
      </w:r>
      <w:r w:rsidR="00E611C0">
        <w:rPr>
          <w:rFonts w:ascii="Calibri" w:eastAsia="Times New Roman" w:hAnsi="Calibri" w:cs="Calibri"/>
          <w:lang w:eastAsia="sl-SI"/>
        </w:rPr>
        <w:t>;</w:t>
      </w:r>
    </w:p>
    <w:p w14:paraId="2204749B" w14:textId="68162C11" w:rsidR="008C61F9" w:rsidRPr="008C61F9" w:rsidRDefault="008C61F9" w:rsidP="008C61F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lang w:eastAsia="sl-SI"/>
        </w:rPr>
      </w:pPr>
      <w:r w:rsidRPr="008C61F9">
        <w:rPr>
          <w:rFonts w:ascii="Calibri" w:eastAsia="Times New Roman" w:hAnsi="Calibri" w:cs="Calibri"/>
          <w:lang w:eastAsia="sl-SI"/>
        </w:rPr>
        <w:t>dodatno pokojninsko zavarovanje</w:t>
      </w:r>
      <w:r w:rsidR="00E611C0">
        <w:rPr>
          <w:rFonts w:ascii="Calibri" w:eastAsia="Times New Roman" w:hAnsi="Calibri" w:cs="Calibri"/>
          <w:lang w:eastAsia="sl-SI"/>
        </w:rPr>
        <w:t>;</w:t>
      </w:r>
    </w:p>
    <w:p w14:paraId="6B320370" w14:textId="77CF1A44" w:rsidR="008C61F9" w:rsidRPr="008C61F9" w:rsidRDefault="008C61F9" w:rsidP="008C61F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lang w:eastAsia="sl-SI"/>
        </w:rPr>
      </w:pPr>
      <w:r w:rsidRPr="008C61F9">
        <w:rPr>
          <w:rFonts w:ascii="Calibri" w:eastAsia="Times New Roman" w:hAnsi="Calibri" w:cs="Calibri"/>
          <w:lang w:eastAsia="sl-SI"/>
        </w:rPr>
        <w:t>brezplačno parkirno mesto</w:t>
      </w:r>
      <w:r w:rsidR="00D50EA1">
        <w:rPr>
          <w:rFonts w:ascii="Calibri" w:eastAsia="Times New Roman" w:hAnsi="Calibri" w:cs="Calibri"/>
          <w:lang w:eastAsia="sl-SI"/>
        </w:rPr>
        <w:t>.</w:t>
      </w:r>
    </w:p>
    <w:p w14:paraId="3FC23908" w14:textId="77777777" w:rsidR="003235A4" w:rsidRPr="008C61F9" w:rsidRDefault="003235A4" w:rsidP="007D01B2">
      <w:pPr>
        <w:jc w:val="both"/>
        <w:rPr>
          <w:rFonts w:ascii="Calibri" w:hAnsi="Calibri" w:cs="Calibri"/>
          <w:b/>
          <w:bCs/>
        </w:rPr>
      </w:pPr>
    </w:p>
    <w:p w14:paraId="51DFC109" w14:textId="1912B982" w:rsidR="008170B1" w:rsidRPr="008C61F9" w:rsidRDefault="008170B1" w:rsidP="007D01B2">
      <w:pPr>
        <w:jc w:val="both"/>
        <w:rPr>
          <w:rFonts w:ascii="Calibri" w:hAnsi="Calibri" w:cs="Calibri"/>
          <w:b/>
          <w:bCs/>
        </w:rPr>
      </w:pPr>
      <w:r w:rsidRPr="008C61F9">
        <w:rPr>
          <w:rFonts w:ascii="Calibri" w:hAnsi="Calibri" w:cs="Calibri"/>
          <w:b/>
          <w:bCs/>
        </w:rPr>
        <w:t>PRIJAVA</w:t>
      </w:r>
    </w:p>
    <w:p w14:paraId="60E54CD1" w14:textId="5F454F49" w:rsidR="00BF2F52" w:rsidRPr="008C61F9" w:rsidRDefault="003B46BB" w:rsidP="00DC684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Svojo</w:t>
      </w:r>
      <w:r w:rsidR="008170B1" w:rsidRPr="008C61F9">
        <w:rPr>
          <w:rFonts w:ascii="Calibri" w:hAnsi="Calibri" w:cs="Calibri"/>
        </w:rPr>
        <w:t xml:space="preserve"> prijavo z življenjepisom, motivacijskim pismom in dokazili o izobrazb</w:t>
      </w:r>
      <w:r>
        <w:rPr>
          <w:rFonts w:ascii="Calibri" w:hAnsi="Calibri" w:cs="Calibri"/>
        </w:rPr>
        <w:t xml:space="preserve">i </w:t>
      </w:r>
      <w:r w:rsidR="00D762FC">
        <w:rPr>
          <w:rFonts w:ascii="Calibri" w:hAnsi="Calibri" w:cs="Calibri"/>
        </w:rPr>
        <w:t>ter</w:t>
      </w:r>
      <w:r>
        <w:rPr>
          <w:rFonts w:ascii="Calibri" w:hAnsi="Calibri" w:cs="Calibri"/>
        </w:rPr>
        <w:t xml:space="preserve"> </w:t>
      </w:r>
      <w:r w:rsidR="008170B1" w:rsidRPr="008C61F9">
        <w:rPr>
          <w:rFonts w:ascii="Calibri" w:hAnsi="Calibri" w:cs="Calibri"/>
        </w:rPr>
        <w:t>izkušnjah pošljite</w:t>
      </w:r>
      <w:r w:rsidR="00441910" w:rsidRPr="008C61F9">
        <w:rPr>
          <w:rFonts w:ascii="Calibri" w:hAnsi="Calibri" w:cs="Calibri"/>
        </w:rPr>
        <w:t xml:space="preserve"> </w:t>
      </w:r>
      <w:r w:rsidR="008170B1" w:rsidRPr="008C61F9">
        <w:rPr>
          <w:rFonts w:ascii="Calibri" w:hAnsi="Calibri" w:cs="Calibri"/>
        </w:rPr>
        <w:t>na elektronski naslov:</w:t>
      </w:r>
      <w:r w:rsidR="002E1E09" w:rsidRPr="008C61F9">
        <w:rPr>
          <w:rFonts w:ascii="Calibri" w:hAnsi="Calibri" w:cs="Calibri"/>
        </w:rPr>
        <w:t xml:space="preserve"> </w:t>
      </w:r>
      <w:hyperlink r:id="rId8" w:history="1">
        <w:r w:rsidR="002E1E09" w:rsidRPr="008C61F9">
          <w:rPr>
            <w:rStyle w:val="Hiperpovezava"/>
            <w:rFonts w:ascii="Calibri" w:hAnsi="Calibri" w:cs="Calibri"/>
          </w:rPr>
          <w:t>delodajalci@zds.si</w:t>
        </w:r>
      </w:hyperlink>
      <w:r w:rsidR="002E1E09" w:rsidRPr="008C61F9">
        <w:rPr>
          <w:rFonts w:ascii="Calibri" w:hAnsi="Calibri" w:cs="Calibri"/>
        </w:rPr>
        <w:t xml:space="preserve"> z zadevo: </w:t>
      </w:r>
      <w:r w:rsidR="002E1E09" w:rsidRPr="008C61F9">
        <w:rPr>
          <w:rFonts w:ascii="Calibri" w:hAnsi="Calibri" w:cs="Calibri"/>
          <w:b/>
          <w:bCs/>
        </w:rPr>
        <w:t>Prijava na delovno mesto</w:t>
      </w:r>
      <w:r w:rsidR="00290C89" w:rsidRPr="008C61F9">
        <w:rPr>
          <w:rFonts w:ascii="Calibri" w:hAnsi="Calibri" w:cs="Calibri"/>
          <w:b/>
          <w:bCs/>
        </w:rPr>
        <w:t xml:space="preserve"> »koordinator projektov«</w:t>
      </w:r>
      <w:r w:rsidR="00DC6849" w:rsidRPr="008C61F9">
        <w:rPr>
          <w:rFonts w:ascii="Calibri" w:hAnsi="Calibri" w:cs="Calibri"/>
          <w:b/>
          <w:bCs/>
        </w:rPr>
        <w:t>.</w:t>
      </w:r>
      <w:r w:rsidR="00DC6849" w:rsidRPr="008C61F9">
        <w:rPr>
          <w:rFonts w:ascii="Calibri" w:hAnsi="Calibri" w:cs="Calibri"/>
        </w:rPr>
        <w:t xml:space="preserve"> </w:t>
      </w:r>
      <w:r w:rsidR="00724A2F">
        <w:rPr>
          <w:rFonts w:ascii="Calibri" w:hAnsi="Calibri" w:cs="Calibri"/>
        </w:rPr>
        <w:t>Prijave sprejemamo do 9. 1. 2026.</w:t>
      </w:r>
    </w:p>
    <w:sectPr w:rsidR="00BF2F52" w:rsidRPr="008C61F9" w:rsidSect="00885D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90" w:right="1440" w:bottom="1440" w:left="1440" w:header="85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58A9B" w14:textId="77777777" w:rsidR="004F3A20" w:rsidRDefault="004F3A20" w:rsidP="007B4A9E">
      <w:r>
        <w:separator/>
      </w:r>
    </w:p>
  </w:endnote>
  <w:endnote w:type="continuationSeparator" w:id="0">
    <w:p w14:paraId="4CC0331F" w14:textId="77777777" w:rsidR="004F3A20" w:rsidRDefault="004F3A20" w:rsidP="007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Next LT Pro Regular">
    <w:altName w:val="Calibri"/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78307478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2AE4BA1A" w14:textId="77777777" w:rsidR="005A488C" w:rsidRDefault="005A488C" w:rsidP="00363F44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23C43F01" w14:textId="77777777" w:rsidR="005A488C" w:rsidRDefault="005A488C" w:rsidP="005A488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1246111442"/>
      <w:docPartObj>
        <w:docPartGallery w:val="Page Numbers (Bottom of Page)"/>
        <w:docPartUnique/>
      </w:docPartObj>
    </w:sdtPr>
    <w:sdtEndPr>
      <w:rPr>
        <w:rStyle w:val="tevilkastrani"/>
        <w:sz w:val="16"/>
        <w:szCs w:val="16"/>
      </w:rPr>
    </w:sdtEndPr>
    <w:sdtContent>
      <w:p w14:paraId="525556DE" w14:textId="77777777" w:rsidR="005A488C" w:rsidRPr="007B2039" w:rsidRDefault="005A488C" w:rsidP="005A488C">
        <w:pPr>
          <w:pStyle w:val="Noga"/>
          <w:framePr w:wrap="none" w:vAnchor="text" w:hAnchor="margin" w:xAlign="right" w:y="1"/>
          <w:ind w:left="-709" w:right="-709" w:firstLine="709"/>
          <w:rPr>
            <w:rStyle w:val="tevilkastrani"/>
            <w:sz w:val="16"/>
            <w:szCs w:val="16"/>
          </w:rPr>
        </w:pPr>
        <w:r w:rsidRPr="007B2039">
          <w:rPr>
            <w:rStyle w:val="tevilkastrani"/>
            <w:sz w:val="16"/>
            <w:szCs w:val="16"/>
          </w:rPr>
          <w:fldChar w:fldCharType="begin"/>
        </w:r>
        <w:r w:rsidRPr="007B2039">
          <w:rPr>
            <w:rStyle w:val="tevilkastrani"/>
            <w:sz w:val="16"/>
            <w:szCs w:val="16"/>
          </w:rPr>
          <w:instrText xml:space="preserve"> PAGE </w:instrText>
        </w:r>
        <w:r w:rsidRPr="007B2039">
          <w:rPr>
            <w:rStyle w:val="tevilkastrani"/>
            <w:sz w:val="16"/>
            <w:szCs w:val="16"/>
          </w:rPr>
          <w:fldChar w:fldCharType="separate"/>
        </w:r>
        <w:r w:rsidRPr="007B2039">
          <w:rPr>
            <w:rStyle w:val="tevilkastrani"/>
            <w:noProof/>
            <w:sz w:val="16"/>
            <w:szCs w:val="16"/>
          </w:rPr>
          <w:t>2</w:t>
        </w:r>
        <w:r w:rsidRPr="007B2039">
          <w:rPr>
            <w:rStyle w:val="tevilkastrani"/>
            <w:sz w:val="16"/>
            <w:szCs w:val="16"/>
          </w:rPr>
          <w:fldChar w:fldCharType="end"/>
        </w:r>
      </w:p>
    </w:sdtContent>
  </w:sdt>
  <w:p w14:paraId="2EF2688D" w14:textId="77777777" w:rsidR="0096612A" w:rsidRDefault="0096612A" w:rsidP="005520FB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</w:pPr>
  </w:p>
  <w:p w14:paraId="24A1C443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r w:rsidRPr="00A84C02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  <w:t>ZDRUŽENJE DELODAJALCEV SLOVENIJE</w:t>
    </w:r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g.i.z.</w:t>
    </w:r>
    <w:proofErr w:type="spellEnd"/>
  </w:p>
  <w:p w14:paraId="6CF30C6A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Dimičeva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ulica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9, 1000 Ljubljana, Slovenija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T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+386 (0)1 563 48 80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E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delodajalci@zds.si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www.zds.si</w:t>
    </w:r>
  </w:p>
  <w:p w14:paraId="433022B0" w14:textId="77777777" w:rsidR="005520FB" w:rsidRDefault="005520FB" w:rsidP="005520FB">
    <w:pPr>
      <w:pStyle w:val="Noga"/>
      <w:ind w:right="-52"/>
      <w:jc w:val="both"/>
    </w:pPr>
    <w:r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 | Identifikacijska številka za DDV: SI16901134</w:t>
    </w:r>
    <w:r w:rsidR="00345D76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28AF8E3C" w14:textId="77777777" w:rsidR="00270D26" w:rsidRDefault="00270D26" w:rsidP="005520FB">
    <w:pPr>
      <w:pStyle w:val="Noga"/>
      <w:ind w:right="-52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A3BB" w14:textId="77777777" w:rsidR="0096612A" w:rsidRDefault="0096612A" w:rsidP="00882DD5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</w:pPr>
  </w:p>
  <w:p w14:paraId="7166FB32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  <w:t>ZDRUŽENJE DELODAJALCEV SLOVENIJE</w:t>
    </w:r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 xml:space="preserve"> </w:t>
    </w:r>
    <w:proofErr w:type="spellStart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g.i.z</w:t>
    </w:r>
    <w:proofErr w:type="spellEnd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.</w:t>
    </w:r>
  </w:p>
  <w:p w14:paraId="16BFAB32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Dimičeva ulica 9, 1000 Ljubljana, Slovenija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T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+386 (0)1 563 48 80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E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delodajalci@zds.si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www.zds.si</w:t>
    </w:r>
  </w:p>
  <w:p w14:paraId="521764B8" w14:textId="77777777" w:rsidR="00882DD5" w:rsidRPr="003A7C9E" w:rsidRDefault="00882DD5" w:rsidP="00882DD5">
    <w:pPr>
      <w:pStyle w:val="Noga"/>
      <w:ind w:right="-52"/>
      <w:jc w:val="both"/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Identifikacijska številka za DDV: SI16901134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667FD297" w14:textId="77777777" w:rsidR="00882DD5" w:rsidRDefault="00882DD5" w:rsidP="00882DD5">
    <w:pPr>
      <w:pStyle w:val="Noga"/>
      <w:tabs>
        <w:tab w:val="clear" w:pos="4680"/>
        <w:tab w:val="clear" w:pos="9360"/>
        <w:tab w:val="left" w:pos="1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0A976" w14:textId="77777777" w:rsidR="004F3A20" w:rsidRDefault="004F3A20" w:rsidP="007B4A9E">
      <w:r>
        <w:separator/>
      </w:r>
    </w:p>
  </w:footnote>
  <w:footnote w:type="continuationSeparator" w:id="0">
    <w:p w14:paraId="7F755D4E" w14:textId="77777777" w:rsidR="004F3A20" w:rsidRDefault="004F3A20" w:rsidP="007B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1AF9" w14:textId="77777777" w:rsidR="00270D26" w:rsidRDefault="00882DD5" w:rsidP="00882DD5">
    <w:pPr>
      <w:pStyle w:val="Glava"/>
      <w:ind w:left="4111" w:right="-52" w:firstLine="3544"/>
    </w:pPr>
    <w:r>
      <w:rPr>
        <w:noProof/>
      </w:rPr>
      <w:drawing>
        <wp:inline distT="0" distB="0" distL="0" distR="0" wp14:anchorId="3DB0977B" wp14:editId="3AB017C2">
          <wp:extent cx="823476" cy="656248"/>
          <wp:effectExtent l="0" t="0" r="2540" b="4445"/>
          <wp:docPr id="1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4_dopis-te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738" cy="670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9EAA4F" w14:textId="77777777" w:rsidR="0096612A" w:rsidRDefault="0096612A" w:rsidP="00882DD5">
    <w:pPr>
      <w:pStyle w:val="Glava"/>
      <w:ind w:left="4111" w:right="-52" w:firstLine="35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E336" w14:textId="77777777" w:rsidR="00885DAA" w:rsidRDefault="008441FA" w:rsidP="00885DAA">
    <w:pPr>
      <w:pStyle w:val="Glava"/>
      <w:ind w:left="6521"/>
    </w:pPr>
    <w:r>
      <w:rPr>
        <w:noProof/>
      </w:rPr>
      <w:drawing>
        <wp:inline distT="0" distB="0" distL="0" distR="0" wp14:anchorId="108C51A9" wp14:editId="72256E3F">
          <wp:extent cx="1535967" cy="1231109"/>
          <wp:effectExtent l="0" t="0" r="7620" b="7620"/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737" cy="123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2ECE"/>
    <w:multiLevelType w:val="hybridMultilevel"/>
    <w:tmpl w:val="935A4A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B49D2"/>
    <w:multiLevelType w:val="hybridMultilevel"/>
    <w:tmpl w:val="BB08B34C"/>
    <w:lvl w:ilvl="0" w:tplc="904C2F6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A4FAC"/>
    <w:multiLevelType w:val="hybridMultilevel"/>
    <w:tmpl w:val="94867C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94D4A"/>
    <w:multiLevelType w:val="hybridMultilevel"/>
    <w:tmpl w:val="CBFC15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93341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123CDF"/>
    <w:multiLevelType w:val="multilevel"/>
    <w:tmpl w:val="EA3E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A100F"/>
    <w:multiLevelType w:val="hybridMultilevel"/>
    <w:tmpl w:val="690663D0"/>
    <w:lvl w:ilvl="0" w:tplc="A2E0FEA2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A81802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BA2731"/>
    <w:multiLevelType w:val="hybridMultilevel"/>
    <w:tmpl w:val="9C0E41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627196">
    <w:abstractNumId w:val="7"/>
  </w:num>
  <w:num w:numId="2" w16cid:durableId="816997606">
    <w:abstractNumId w:val="4"/>
  </w:num>
  <w:num w:numId="3" w16cid:durableId="150369554">
    <w:abstractNumId w:val="0"/>
  </w:num>
  <w:num w:numId="4" w16cid:durableId="579873800">
    <w:abstractNumId w:val="1"/>
  </w:num>
  <w:num w:numId="5" w16cid:durableId="1046099411">
    <w:abstractNumId w:val="6"/>
  </w:num>
  <w:num w:numId="6" w16cid:durableId="293947233">
    <w:abstractNumId w:val="2"/>
  </w:num>
  <w:num w:numId="7" w16cid:durableId="1735469791">
    <w:abstractNumId w:val="8"/>
  </w:num>
  <w:num w:numId="8" w16cid:durableId="1306470390">
    <w:abstractNumId w:val="3"/>
  </w:num>
  <w:num w:numId="9" w16cid:durableId="118844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I0NzYzsjQ2NzQzsTBR0lEKTi0uzszPAykwrgUAa8uUCiwAAAA="/>
  </w:docVars>
  <w:rsids>
    <w:rsidRoot w:val="00D935E1"/>
    <w:rsid w:val="00042228"/>
    <w:rsid w:val="000624F1"/>
    <w:rsid w:val="000F0FC6"/>
    <w:rsid w:val="000F4279"/>
    <w:rsid w:val="00106367"/>
    <w:rsid w:val="00167DBB"/>
    <w:rsid w:val="00176A24"/>
    <w:rsid w:val="002011FB"/>
    <w:rsid w:val="002644B9"/>
    <w:rsid w:val="00270D26"/>
    <w:rsid w:val="00281C36"/>
    <w:rsid w:val="002857CB"/>
    <w:rsid w:val="00290C89"/>
    <w:rsid w:val="002E1E09"/>
    <w:rsid w:val="0032029F"/>
    <w:rsid w:val="003235A4"/>
    <w:rsid w:val="00340688"/>
    <w:rsid w:val="00345D76"/>
    <w:rsid w:val="00357B05"/>
    <w:rsid w:val="0039657C"/>
    <w:rsid w:val="003A7C9E"/>
    <w:rsid w:val="003B46BB"/>
    <w:rsid w:val="003C2BD9"/>
    <w:rsid w:val="003F287C"/>
    <w:rsid w:val="004037A9"/>
    <w:rsid w:val="00441910"/>
    <w:rsid w:val="004A6B9F"/>
    <w:rsid w:val="004D61D8"/>
    <w:rsid w:val="004F3A20"/>
    <w:rsid w:val="0050137F"/>
    <w:rsid w:val="005520FB"/>
    <w:rsid w:val="00563FE9"/>
    <w:rsid w:val="005A488C"/>
    <w:rsid w:val="005F4621"/>
    <w:rsid w:val="00625DEE"/>
    <w:rsid w:val="0069542F"/>
    <w:rsid w:val="006A3BE4"/>
    <w:rsid w:val="007063A9"/>
    <w:rsid w:val="00724A2F"/>
    <w:rsid w:val="00753CE6"/>
    <w:rsid w:val="007B2039"/>
    <w:rsid w:val="007B4A9E"/>
    <w:rsid w:val="007D01B2"/>
    <w:rsid w:val="007D522B"/>
    <w:rsid w:val="007E291B"/>
    <w:rsid w:val="007F6758"/>
    <w:rsid w:val="008170B1"/>
    <w:rsid w:val="008441FA"/>
    <w:rsid w:val="00852E6D"/>
    <w:rsid w:val="00882DD5"/>
    <w:rsid w:val="00885DAA"/>
    <w:rsid w:val="008C61F9"/>
    <w:rsid w:val="008D1988"/>
    <w:rsid w:val="0093666C"/>
    <w:rsid w:val="00954763"/>
    <w:rsid w:val="0096612A"/>
    <w:rsid w:val="009C31EA"/>
    <w:rsid w:val="009D202F"/>
    <w:rsid w:val="00A810AF"/>
    <w:rsid w:val="00A84C02"/>
    <w:rsid w:val="00AC57BD"/>
    <w:rsid w:val="00B15D9D"/>
    <w:rsid w:val="00B460B4"/>
    <w:rsid w:val="00B82C15"/>
    <w:rsid w:val="00BB5933"/>
    <w:rsid w:val="00BE1F3A"/>
    <w:rsid w:val="00BF2F52"/>
    <w:rsid w:val="00C405DC"/>
    <w:rsid w:val="00C64ACA"/>
    <w:rsid w:val="00D0253D"/>
    <w:rsid w:val="00D41A4B"/>
    <w:rsid w:val="00D50EA1"/>
    <w:rsid w:val="00D53C60"/>
    <w:rsid w:val="00D61AEC"/>
    <w:rsid w:val="00D66F23"/>
    <w:rsid w:val="00D75E9F"/>
    <w:rsid w:val="00D762FC"/>
    <w:rsid w:val="00D77BD4"/>
    <w:rsid w:val="00D935E1"/>
    <w:rsid w:val="00DA2A73"/>
    <w:rsid w:val="00DC67D8"/>
    <w:rsid w:val="00DC6849"/>
    <w:rsid w:val="00E611C0"/>
    <w:rsid w:val="00EA5E07"/>
    <w:rsid w:val="00ED5BAA"/>
    <w:rsid w:val="00F62504"/>
    <w:rsid w:val="00F72D1B"/>
    <w:rsid w:val="00F77CB7"/>
    <w:rsid w:val="00FC1DC4"/>
    <w:rsid w:val="00FD2973"/>
    <w:rsid w:val="00FE59EC"/>
    <w:rsid w:val="00FF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8243E"/>
  <w14:defaultImageDpi w14:val="32767"/>
  <w15:chartTrackingRefBased/>
  <w15:docId w15:val="{00BFB0DD-30F6-4384-BB02-AC01D35D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D77BD4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7BD4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7BD4"/>
  </w:style>
  <w:style w:type="paragraph" w:styleId="Noga">
    <w:name w:val="footer"/>
    <w:basedOn w:val="Navaden"/>
    <w:link w:val="NogaZnak"/>
    <w:unhideWhenUsed/>
    <w:rsid w:val="00D77BD4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D77BD4"/>
  </w:style>
  <w:style w:type="paragraph" w:customStyle="1" w:styleId="BasicParagraph">
    <w:name w:val="[Basic Paragraph]"/>
    <w:basedOn w:val="Navaden"/>
    <w:uiPriority w:val="99"/>
    <w:rsid w:val="00A84C0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iperpovezava">
    <w:name w:val="Hyperlink"/>
    <w:basedOn w:val="Privzetapisavaodstavka"/>
    <w:unhideWhenUsed/>
    <w:rsid w:val="005A48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rsid w:val="005A488C"/>
    <w:rPr>
      <w:color w:val="605E5C"/>
      <w:shd w:val="clear" w:color="auto" w:fill="E1DFDD"/>
    </w:rPr>
  </w:style>
  <w:style w:type="character" w:styleId="tevilkastrani">
    <w:name w:val="page number"/>
    <w:basedOn w:val="Privzetapisavaodstavka"/>
    <w:uiPriority w:val="99"/>
    <w:semiHidden/>
    <w:unhideWhenUsed/>
    <w:rsid w:val="005A488C"/>
  </w:style>
  <w:style w:type="paragraph" w:styleId="Odstavekseznama">
    <w:name w:val="List Paragraph"/>
    <w:basedOn w:val="Navaden"/>
    <w:uiPriority w:val="34"/>
    <w:qFormat/>
    <w:rsid w:val="004037A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D01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D01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D01B2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D01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D01B2"/>
    <w:rPr>
      <w:b/>
      <w:bCs/>
      <w:sz w:val="20"/>
      <w:szCs w:val="20"/>
      <w:lang w:val="sl-SI"/>
    </w:rPr>
  </w:style>
  <w:style w:type="character" w:styleId="Krepko">
    <w:name w:val="Strong"/>
    <w:basedOn w:val="Privzetapisavaodstavka"/>
    <w:uiPriority w:val="22"/>
    <w:qFormat/>
    <w:rsid w:val="004A6B9F"/>
    <w:rPr>
      <w:b/>
      <w:bCs/>
    </w:rPr>
  </w:style>
  <w:style w:type="character" w:customStyle="1" w:styleId="white-space-pre">
    <w:name w:val="white-space-pre"/>
    <w:basedOn w:val="Privzetapisavaodstavka"/>
    <w:rsid w:val="008C6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odajalci@zds.si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\Documents\Custom%20Office%20Templates\ZDS-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D587EF-20E7-47DE-9EA5-C90DCCC07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ZDS-Word template</Template>
  <TotalTime>0</TotalTime>
  <Pages>2</Pages>
  <Words>427</Words>
  <Characters>2440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</dc:creator>
  <cp:keywords/>
  <dc:description/>
  <cp:lastModifiedBy>Maja Ceglar Ključevšek</cp:lastModifiedBy>
  <cp:revision>2</cp:revision>
  <cp:lastPrinted>2018-07-11T09:26:00Z</cp:lastPrinted>
  <dcterms:created xsi:type="dcterms:W3CDTF">2025-12-18T14:15:00Z</dcterms:created>
  <dcterms:modified xsi:type="dcterms:W3CDTF">2025-12-18T14:15:00Z</dcterms:modified>
</cp:coreProperties>
</file>