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AB08C" w14:textId="77777777" w:rsidR="00493766" w:rsidRPr="00341307" w:rsidRDefault="00493766" w:rsidP="00493766">
      <w:pPr>
        <w:spacing w:after="0" w:line="240" w:lineRule="auto"/>
        <w:jc w:val="both"/>
        <w:rPr>
          <w:sz w:val="24"/>
          <w:szCs w:val="24"/>
        </w:rPr>
      </w:pPr>
      <w:bookmarkStart w:id="0" w:name="_Hlk58573722"/>
      <w:r w:rsidRPr="00341307">
        <w:rPr>
          <w:sz w:val="24"/>
          <w:szCs w:val="24"/>
        </w:rPr>
        <w:t>Izjava za javnost Združenja delodajalcev Slovenije:</w:t>
      </w:r>
    </w:p>
    <w:p w14:paraId="2C186EC5" w14:textId="09BD7964" w:rsidR="00D93F9D" w:rsidRDefault="00493766" w:rsidP="00493766">
      <w:pPr>
        <w:spacing w:after="0" w:line="240" w:lineRule="auto"/>
        <w:jc w:val="both"/>
        <w:rPr>
          <w:b/>
          <w:bCs/>
          <w:sz w:val="24"/>
          <w:szCs w:val="24"/>
        </w:rPr>
      </w:pPr>
      <w:r w:rsidRPr="00E350FA">
        <w:rPr>
          <w:b/>
          <w:bCs/>
          <w:sz w:val="24"/>
          <w:szCs w:val="24"/>
        </w:rPr>
        <w:t xml:space="preserve">ZDRUŽENJE DELODAJALCEV SLOVENIJE </w:t>
      </w:r>
      <w:r w:rsidR="00D93F9D">
        <w:rPr>
          <w:b/>
          <w:bCs/>
          <w:sz w:val="24"/>
          <w:szCs w:val="24"/>
        </w:rPr>
        <w:t xml:space="preserve">POZIVA </w:t>
      </w:r>
      <w:r w:rsidR="001E43E5">
        <w:rPr>
          <w:b/>
          <w:bCs/>
          <w:sz w:val="24"/>
          <w:szCs w:val="24"/>
        </w:rPr>
        <w:t xml:space="preserve">VSE PREDSTAVNIKE POLITIKE </w:t>
      </w:r>
      <w:r w:rsidR="00D93F9D">
        <w:rPr>
          <w:b/>
          <w:bCs/>
          <w:sz w:val="24"/>
          <w:szCs w:val="24"/>
        </w:rPr>
        <w:t xml:space="preserve">K </w:t>
      </w:r>
      <w:r w:rsidR="001E43E5">
        <w:rPr>
          <w:b/>
          <w:bCs/>
          <w:sz w:val="24"/>
          <w:szCs w:val="24"/>
        </w:rPr>
        <w:t>ODGOVORNEMU IN ENOTNEMU PRISPEVKU K REŠEVANJU ZDRAVSTVENE IN EKONOMSKE KRIZE KOT POSLEDICE PANDEMIJE</w:t>
      </w:r>
    </w:p>
    <w:p w14:paraId="66E3E48A" w14:textId="6BBB5EDC" w:rsidR="00493766" w:rsidRPr="00E350FA" w:rsidRDefault="00493766" w:rsidP="00493766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FC381BC" w14:textId="77777777" w:rsidR="00493766" w:rsidRPr="00341307" w:rsidRDefault="00493766" w:rsidP="00493766">
      <w:pPr>
        <w:spacing w:after="0" w:line="240" w:lineRule="auto"/>
        <w:jc w:val="both"/>
      </w:pPr>
    </w:p>
    <w:p w14:paraId="1A54EFF4" w14:textId="0645060B" w:rsidR="00493766" w:rsidRPr="00341307" w:rsidRDefault="00493766" w:rsidP="00493766">
      <w:pPr>
        <w:spacing w:after="0" w:line="240" w:lineRule="auto"/>
        <w:jc w:val="both"/>
      </w:pPr>
      <w:r w:rsidRPr="00341307">
        <w:t xml:space="preserve">Ljubljana, </w:t>
      </w:r>
      <w:r>
        <w:t>11.12</w:t>
      </w:r>
      <w:r w:rsidRPr="00341307">
        <w:t>.2020</w:t>
      </w:r>
    </w:p>
    <w:p w14:paraId="47861146" w14:textId="77777777" w:rsidR="00493766" w:rsidRPr="00341307" w:rsidRDefault="00493766" w:rsidP="00493766">
      <w:pPr>
        <w:spacing w:after="0" w:line="240" w:lineRule="auto"/>
        <w:jc w:val="both"/>
      </w:pPr>
    </w:p>
    <w:p w14:paraId="66773945" w14:textId="2B41D9AA" w:rsidR="001E43E5" w:rsidRDefault="001E43E5" w:rsidP="0049376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V času polnega razmaha epidemije Covid-19 in posledične največje zdravstvene in gospodarske krize v zadnjih 70 letih, ki jo doživljamo v Sloveniji, Združenje delodajalcev Slovenije poziva vse politične predstavnike k odgovornemu in enotnemu ravnanju, ki je edina pot do rešitev </w:t>
      </w:r>
      <w:r w:rsidR="00C97FD5">
        <w:rPr>
          <w:b/>
          <w:bCs/>
        </w:rPr>
        <w:t>v korist tako državljanom, zdravstvenemu sistemu in gospodarstvu.</w:t>
      </w:r>
    </w:p>
    <w:p w14:paraId="65C86BCB" w14:textId="77777777" w:rsidR="001E43E5" w:rsidRDefault="001E43E5" w:rsidP="00493766">
      <w:pPr>
        <w:spacing w:after="0" w:line="240" w:lineRule="auto"/>
        <w:jc w:val="both"/>
        <w:rPr>
          <w:b/>
          <w:bCs/>
        </w:rPr>
      </w:pPr>
    </w:p>
    <w:p w14:paraId="1EECC3B7" w14:textId="77777777" w:rsidR="001E43E5" w:rsidRDefault="001E43E5" w:rsidP="00493766">
      <w:pPr>
        <w:spacing w:after="0" w:line="240" w:lineRule="auto"/>
        <w:jc w:val="both"/>
        <w:rPr>
          <w:b/>
          <w:bCs/>
        </w:rPr>
      </w:pPr>
    </w:p>
    <w:p w14:paraId="2210F55A" w14:textId="3B3EE1F3" w:rsidR="00C97FD5" w:rsidRDefault="00C97FD5" w:rsidP="00493766">
      <w:pPr>
        <w:spacing w:after="0" w:line="240" w:lineRule="auto"/>
        <w:jc w:val="both"/>
      </w:pPr>
      <w:r w:rsidRPr="00F24211">
        <w:rPr>
          <w:b/>
          <w:bCs/>
        </w:rPr>
        <w:t>Politična stabilnost</w:t>
      </w:r>
      <w:r>
        <w:t xml:space="preserve"> v državi je eden izmed temeljnih gabaritov vseh sistemov v državi: </w:t>
      </w:r>
      <w:r w:rsidRPr="00F24211">
        <w:rPr>
          <w:b/>
          <w:bCs/>
        </w:rPr>
        <w:t>zdravstvenega, socialnega</w:t>
      </w:r>
      <w:r>
        <w:t xml:space="preserve">, </w:t>
      </w:r>
      <w:r w:rsidR="00F24211">
        <w:t>…</w:t>
      </w:r>
      <w:r>
        <w:t xml:space="preserve"> hkrati pa tudi </w:t>
      </w:r>
      <w:r w:rsidRPr="00F24211">
        <w:rPr>
          <w:b/>
          <w:bCs/>
        </w:rPr>
        <w:t>pogojev poslovanja gospodarstva</w:t>
      </w:r>
      <w:r>
        <w:t>. V največji krizi v zadnjih 70 letih, ki je posledica pandemije in je zarezala v vsa področja</w:t>
      </w:r>
      <w:r w:rsidR="00F24211">
        <w:t xml:space="preserve"> (</w:t>
      </w:r>
      <w:r>
        <w:t>zdravstveno, socialno, ekonomsko …</w:t>
      </w:r>
      <w:r w:rsidR="00F24211">
        <w:t>)</w:t>
      </w:r>
      <w:r>
        <w:t xml:space="preserve">, delodajalci </w:t>
      </w:r>
      <w:r w:rsidR="00F24211">
        <w:t>menimo, da je skrajni čas za poenotenje vseh deležnikov s skupnim ciljem izhoda iz krize.</w:t>
      </w:r>
    </w:p>
    <w:p w14:paraId="1697B425" w14:textId="54E6BBA4" w:rsidR="00C97FD5" w:rsidRDefault="00C97FD5" w:rsidP="00493766">
      <w:pPr>
        <w:spacing w:after="0" w:line="240" w:lineRule="auto"/>
        <w:jc w:val="both"/>
      </w:pPr>
    </w:p>
    <w:p w14:paraId="32B9785E" w14:textId="40D2CBC0" w:rsidR="00C97FD5" w:rsidRDefault="00C97FD5" w:rsidP="00493766">
      <w:pPr>
        <w:spacing w:after="0" w:line="240" w:lineRule="auto"/>
        <w:jc w:val="both"/>
      </w:pPr>
      <w:r>
        <w:t xml:space="preserve">Zavedamo se, da je Vlada RS v zadnjih mesecih z ukrepi iz </w:t>
      </w:r>
      <w:proofErr w:type="spellStart"/>
      <w:r>
        <w:t>protikoronskih</w:t>
      </w:r>
      <w:proofErr w:type="spellEnd"/>
      <w:r>
        <w:t xml:space="preserve"> paketov</w:t>
      </w:r>
      <w:r w:rsidR="00F24211">
        <w:t xml:space="preserve"> </w:t>
      </w:r>
      <w:r w:rsidR="00F24211" w:rsidRPr="00E72D5C">
        <w:rPr>
          <w:b/>
          <w:bCs/>
        </w:rPr>
        <w:t xml:space="preserve">uspešno </w:t>
      </w:r>
      <w:r w:rsidRPr="00E72D5C">
        <w:rPr>
          <w:b/>
          <w:bCs/>
        </w:rPr>
        <w:t>prispevala k ohranitvi velikega dela delovnih mest</w:t>
      </w:r>
      <w:r w:rsidR="00F24211" w:rsidRPr="00E72D5C">
        <w:rPr>
          <w:b/>
          <w:bCs/>
        </w:rPr>
        <w:t xml:space="preserve"> v gospodarstvu</w:t>
      </w:r>
      <w:r>
        <w:t xml:space="preserve">, s tem pa </w:t>
      </w:r>
      <w:r w:rsidRPr="00E72D5C">
        <w:rPr>
          <w:b/>
          <w:bCs/>
        </w:rPr>
        <w:t>vzdrževala socialno varnost in hkrati preprečevala zlom zdravstvenega sistema</w:t>
      </w:r>
      <w:r>
        <w:t>. Združenje delodajalcev Slovenije je v vseh paketih interventne zakonodaje kot socialni partner aktivno in konstruktivno sodelovalo</w:t>
      </w:r>
      <w:r w:rsidR="00D812F1">
        <w:t xml:space="preserve"> v iskanju rešitev.</w:t>
      </w:r>
    </w:p>
    <w:p w14:paraId="7BD415C2" w14:textId="1253AFDC" w:rsidR="00D812F1" w:rsidRDefault="00D812F1" w:rsidP="00493766">
      <w:pPr>
        <w:spacing w:after="0" w:line="240" w:lineRule="auto"/>
        <w:jc w:val="both"/>
      </w:pPr>
    </w:p>
    <w:p w14:paraId="5D3C30E0" w14:textId="0939B02B" w:rsidR="00C97FD5" w:rsidRDefault="00880E03" w:rsidP="00493766">
      <w:pPr>
        <w:spacing w:after="0" w:line="240" w:lineRule="auto"/>
        <w:jc w:val="both"/>
      </w:pPr>
      <w:r>
        <w:t>Niso pa dovolj le</w:t>
      </w:r>
      <w:r w:rsidR="00D812F1">
        <w:t xml:space="preserve"> napor</w:t>
      </w:r>
      <w:r>
        <w:t>i</w:t>
      </w:r>
      <w:r w:rsidR="00D812F1">
        <w:t xml:space="preserve"> posameznih deležnikov v iskanju skupnih rešitev, kjer </w:t>
      </w:r>
      <w:r>
        <w:t xml:space="preserve">pa </w:t>
      </w:r>
      <w:r w:rsidR="00D812F1">
        <w:t>se nato vršijo dvomi in pritiski</w:t>
      </w:r>
      <w:r>
        <w:t xml:space="preserve">, ki </w:t>
      </w:r>
      <w:r w:rsidR="00035C5D">
        <w:t xml:space="preserve">vlivajo nezaupanje v </w:t>
      </w:r>
      <w:r>
        <w:t xml:space="preserve">sprejete </w:t>
      </w:r>
      <w:r w:rsidR="00035C5D">
        <w:t xml:space="preserve">ukrepe, temveč je </w:t>
      </w:r>
      <w:r w:rsidR="00035C5D" w:rsidRPr="00D13FA1">
        <w:rPr>
          <w:b/>
          <w:bCs/>
        </w:rPr>
        <w:t xml:space="preserve">nujna enotnost </w:t>
      </w:r>
      <w:r w:rsidRPr="00D13FA1">
        <w:rPr>
          <w:b/>
          <w:bCs/>
        </w:rPr>
        <w:t xml:space="preserve">in podpora </w:t>
      </w:r>
      <w:r w:rsidR="00035C5D" w:rsidRPr="00D13FA1">
        <w:rPr>
          <w:b/>
          <w:bCs/>
        </w:rPr>
        <w:t>vseh deležnikov</w:t>
      </w:r>
      <w:r w:rsidR="00035C5D">
        <w:t xml:space="preserve"> za uspešno prebroditev  krize.</w:t>
      </w:r>
      <w:r>
        <w:t xml:space="preserve"> </w:t>
      </w:r>
      <w:r w:rsidR="00035C5D">
        <w:t xml:space="preserve">Zato na Združenju delodajalcev Slovenije </w:t>
      </w:r>
      <w:r w:rsidR="00035C5D" w:rsidRPr="00D13FA1">
        <w:rPr>
          <w:b/>
          <w:bCs/>
        </w:rPr>
        <w:t>pozivamo vse politične stranke in njihove predstavnike</w:t>
      </w:r>
      <w:r w:rsidR="00035C5D">
        <w:t xml:space="preserve">, da so v tako zahtevnih časih v dobro državljanov, zdravstvenega sistema in gospodarstva v svojih ravnanjih </w:t>
      </w:r>
      <w:r w:rsidR="00035C5D" w:rsidRPr="00D13FA1">
        <w:rPr>
          <w:b/>
          <w:bCs/>
        </w:rPr>
        <w:t>odgovorni in enotni</w:t>
      </w:r>
      <w:r w:rsidR="00035C5D">
        <w:t xml:space="preserve">. </w:t>
      </w:r>
      <w:r w:rsidR="00035C5D" w:rsidRPr="00AE4781">
        <w:rPr>
          <w:b/>
          <w:bCs/>
        </w:rPr>
        <w:t>Politična nestabilnost namreč ne pušča za seboj zgolj političnih posledic</w:t>
      </w:r>
      <w:r w:rsidR="00035C5D">
        <w:t xml:space="preserve">, temveč </w:t>
      </w:r>
      <w:r w:rsidR="00035C5D" w:rsidRPr="00AE4781">
        <w:rPr>
          <w:b/>
          <w:bCs/>
        </w:rPr>
        <w:t>posledice na državljanih, podjetjih in vseh sistemih</w:t>
      </w:r>
      <w:r w:rsidR="00035C5D">
        <w:t>, ki jih v tem trenutku neumorno skušamo obdržati pri močeh.</w:t>
      </w:r>
    </w:p>
    <w:p w14:paraId="3A06651B" w14:textId="22617D53" w:rsidR="00C97FD5" w:rsidRDefault="00C97FD5" w:rsidP="00493766">
      <w:pPr>
        <w:spacing w:after="0" w:line="240" w:lineRule="auto"/>
        <w:jc w:val="both"/>
      </w:pPr>
    </w:p>
    <w:p w14:paraId="2E07B286" w14:textId="77777777" w:rsidR="00493766" w:rsidRPr="00341307" w:rsidRDefault="00493766" w:rsidP="00493766">
      <w:pPr>
        <w:spacing w:after="0" w:line="240" w:lineRule="auto"/>
        <w:jc w:val="both"/>
      </w:pPr>
    </w:p>
    <w:p w14:paraId="78587E84" w14:textId="77777777" w:rsidR="00493766" w:rsidRPr="00341307" w:rsidRDefault="00493766" w:rsidP="00493766">
      <w:pPr>
        <w:spacing w:after="0" w:line="240" w:lineRule="auto"/>
        <w:jc w:val="both"/>
      </w:pPr>
      <w:r w:rsidRPr="00341307">
        <w:t>Združenje delodajalcev Slovenije</w:t>
      </w:r>
    </w:p>
    <w:p w14:paraId="75FA84DD" w14:textId="77777777" w:rsidR="00493766" w:rsidRDefault="00493766" w:rsidP="00493766">
      <w:pPr>
        <w:spacing w:after="0" w:line="240" w:lineRule="auto"/>
        <w:jc w:val="both"/>
      </w:pPr>
      <w:r>
        <w:t xml:space="preserve">E: </w:t>
      </w:r>
      <w:hyperlink r:id="rId8" w:history="1">
        <w:r w:rsidRPr="00B876C9">
          <w:rPr>
            <w:rStyle w:val="Hiperpovezava"/>
          </w:rPr>
          <w:t>delodajalci@zds.si</w:t>
        </w:r>
      </w:hyperlink>
      <w:r w:rsidRPr="00341307">
        <w:t xml:space="preserve"> </w:t>
      </w:r>
    </w:p>
    <w:p w14:paraId="26C7F651" w14:textId="77777777" w:rsidR="00493766" w:rsidRPr="00341307" w:rsidRDefault="00493766" w:rsidP="00493766">
      <w:pPr>
        <w:spacing w:after="0" w:line="240" w:lineRule="auto"/>
        <w:jc w:val="both"/>
      </w:pPr>
    </w:p>
    <w:bookmarkEnd w:id="0"/>
    <w:p w14:paraId="2C9E04CD" w14:textId="77777777" w:rsidR="00885DAA" w:rsidRDefault="00885DAA" w:rsidP="00FD2973">
      <w:pPr>
        <w:spacing w:line="300" w:lineRule="atLeast"/>
        <w:ind w:right="-52"/>
      </w:pPr>
    </w:p>
    <w:p w14:paraId="452AF60D" w14:textId="77777777" w:rsidR="00885DAA" w:rsidRDefault="00885DAA" w:rsidP="00FD2973">
      <w:pPr>
        <w:spacing w:line="300" w:lineRule="atLeast"/>
        <w:ind w:right="-52"/>
      </w:pPr>
    </w:p>
    <w:p w14:paraId="1C2E38CD" w14:textId="77777777" w:rsidR="00885DAA" w:rsidRPr="0096612A" w:rsidRDefault="00885DAA" w:rsidP="00FD2973">
      <w:pPr>
        <w:spacing w:line="300" w:lineRule="atLeast"/>
        <w:ind w:right="-52"/>
      </w:pPr>
    </w:p>
    <w:sectPr w:rsidR="00885DAA" w:rsidRPr="0096612A" w:rsidSect="00885D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90" w:right="1440" w:bottom="1440" w:left="1440" w:header="851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15D02" w14:textId="77777777" w:rsidR="00E106CB" w:rsidRDefault="00E106CB" w:rsidP="007B4A9E">
      <w:r>
        <w:separator/>
      </w:r>
    </w:p>
  </w:endnote>
  <w:endnote w:type="continuationSeparator" w:id="0">
    <w:p w14:paraId="7CCAB86F" w14:textId="77777777" w:rsidR="00E106CB" w:rsidRDefault="00E106CB" w:rsidP="007B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tevilkastrani"/>
      </w:rPr>
      <w:id w:val="783074785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03C23BC1" w14:textId="77777777" w:rsidR="005A488C" w:rsidRDefault="005A488C" w:rsidP="00363F44">
        <w:pPr>
          <w:pStyle w:val="Noga"/>
          <w:framePr w:wrap="none" w:vAnchor="text" w:hAnchor="margin" w:xAlign="right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4D7B091E" w14:textId="77777777" w:rsidR="005A488C" w:rsidRDefault="005A488C" w:rsidP="005A488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tevilkastrani"/>
      </w:rPr>
      <w:id w:val="-1246111442"/>
      <w:docPartObj>
        <w:docPartGallery w:val="Page Numbers (Bottom of Page)"/>
        <w:docPartUnique/>
      </w:docPartObj>
    </w:sdtPr>
    <w:sdtEndPr>
      <w:rPr>
        <w:rStyle w:val="tevilkastrani"/>
        <w:sz w:val="16"/>
        <w:szCs w:val="16"/>
      </w:rPr>
    </w:sdtEndPr>
    <w:sdtContent>
      <w:p w14:paraId="68CD4A69" w14:textId="77777777" w:rsidR="005A488C" w:rsidRPr="007B2039" w:rsidRDefault="005A488C" w:rsidP="005A488C">
        <w:pPr>
          <w:pStyle w:val="Noga"/>
          <w:framePr w:wrap="none" w:vAnchor="text" w:hAnchor="margin" w:xAlign="right" w:y="1"/>
          <w:ind w:left="-709" w:right="-709" w:firstLine="709"/>
          <w:rPr>
            <w:rStyle w:val="tevilkastrani"/>
            <w:sz w:val="16"/>
            <w:szCs w:val="16"/>
          </w:rPr>
        </w:pPr>
        <w:r w:rsidRPr="007B2039">
          <w:rPr>
            <w:rStyle w:val="tevilkastrani"/>
            <w:sz w:val="16"/>
            <w:szCs w:val="16"/>
          </w:rPr>
          <w:fldChar w:fldCharType="begin"/>
        </w:r>
        <w:r w:rsidRPr="007B2039">
          <w:rPr>
            <w:rStyle w:val="tevilkastrani"/>
            <w:sz w:val="16"/>
            <w:szCs w:val="16"/>
          </w:rPr>
          <w:instrText xml:space="preserve"> PAGE </w:instrText>
        </w:r>
        <w:r w:rsidRPr="007B2039">
          <w:rPr>
            <w:rStyle w:val="tevilkastrani"/>
            <w:sz w:val="16"/>
            <w:szCs w:val="16"/>
          </w:rPr>
          <w:fldChar w:fldCharType="separate"/>
        </w:r>
        <w:r w:rsidRPr="007B2039">
          <w:rPr>
            <w:rStyle w:val="tevilkastrani"/>
            <w:noProof/>
            <w:sz w:val="16"/>
            <w:szCs w:val="16"/>
          </w:rPr>
          <w:t>2</w:t>
        </w:r>
        <w:r w:rsidRPr="007B2039">
          <w:rPr>
            <w:rStyle w:val="tevilkastrani"/>
            <w:sz w:val="16"/>
            <w:szCs w:val="16"/>
          </w:rPr>
          <w:fldChar w:fldCharType="end"/>
        </w:r>
      </w:p>
    </w:sdtContent>
  </w:sdt>
  <w:p w14:paraId="26AC9DC0" w14:textId="77777777" w:rsidR="0096612A" w:rsidRDefault="0096612A" w:rsidP="005520FB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</w:pPr>
  </w:p>
  <w:p w14:paraId="472C8F0A" w14:textId="77777777"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r w:rsidRPr="00A84C02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</w:rPr>
      <w:t>ZDRUŽENJE DELODAJALCEV SLOVENIJE</w:t>
    </w:r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>g.i.z</w:t>
    </w:r>
    <w:proofErr w:type="spellEnd"/>
    <w:r>
      <w:rPr>
        <w:rFonts w:ascii="AvenirNext LT Pro Regular" w:hAnsi="AvenirNext LT Pro Regular" w:cs="AvenirNext LT Pro Regular"/>
        <w:color w:val="324C4C"/>
        <w:spacing w:val="28"/>
        <w:sz w:val="14"/>
        <w:szCs w:val="14"/>
      </w:rPr>
      <w:t>.</w:t>
    </w:r>
  </w:p>
  <w:p w14:paraId="137846A1" w14:textId="77777777" w:rsidR="005520FB" w:rsidRDefault="005520FB" w:rsidP="005520FB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</w:rPr>
    </w:pP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Dimičeva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</w:t>
    </w: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ulica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9, 1000 Ljubljana, </w:t>
    </w:r>
    <w:proofErr w:type="spellStart"/>
    <w:r>
      <w:rPr>
        <w:rFonts w:ascii="AvenirNext LT Pro Regular" w:hAnsi="AvenirNext LT Pro Regular" w:cs="AvenirNext LT Pro Regular"/>
        <w:color w:val="324C4C"/>
        <w:sz w:val="14"/>
        <w:szCs w:val="14"/>
      </w:rPr>
      <w:t>Slovenija</w:t>
    </w:r>
    <w:proofErr w:type="spellEnd"/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T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+386 (0)1 563 48 80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E</w:t>
    </w:r>
    <w:r>
      <w:rPr>
        <w:rFonts w:ascii="AvenirNext LT Pro Regular" w:hAnsi="AvenirNext LT Pro Regular" w:cs="AvenirNext LT Pro Regular"/>
        <w:color w:val="324C4C"/>
        <w:sz w:val="14"/>
        <w:szCs w:val="14"/>
      </w:rPr>
      <w:t xml:space="preserve"> delodajalci@zds.si | </w:t>
    </w:r>
    <w:r w:rsidRPr="00A84C02">
      <w:rPr>
        <w:rFonts w:ascii="AvenirNext LT Pro Regular" w:hAnsi="AvenirNext LT Pro Regular" w:cs="AvenirNext LT Pro Regular"/>
        <w:b/>
        <w:color w:val="324C4C"/>
        <w:sz w:val="14"/>
        <w:szCs w:val="14"/>
      </w:rPr>
      <w:t>www.zds.si</w:t>
    </w:r>
  </w:p>
  <w:p w14:paraId="083A59B8" w14:textId="77777777" w:rsidR="005520FB" w:rsidRDefault="005520FB" w:rsidP="005520FB">
    <w:pPr>
      <w:pStyle w:val="Noga"/>
      <w:ind w:right="-52"/>
      <w:jc w:val="both"/>
    </w:pPr>
    <w:r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 | Identifikacijska številka za DDV: SI16901134</w:t>
    </w:r>
    <w:r w:rsidR="00345D76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14:paraId="4190A968" w14:textId="77777777" w:rsidR="008C0E21" w:rsidRDefault="00E106CB" w:rsidP="005520FB">
    <w:pPr>
      <w:pStyle w:val="Noga"/>
      <w:ind w:right="-52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F4403" w14:textId="77777777" w:rsidR="0096612A" w:rsidRDefault="0096612A" w:rsidP="00882DD5">
    <w:pPr>
      <w:pStyle w:val="BasicParagraph"/>
      <w:jc w:val="both"/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</w:pPr>
  </w:p>
  <w:p w14:paraId="51211A54" w14:textId="77777777"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b/>
        <w:color w:val="324C4C"/>
        <w:spacing w:val="28"/>
        <w:sz w:val="14"/>
        <w:szCs w:val="14"/>
        <w:lang w:val="sl-SI"/>
      </w:rPr>
      <w:t>ZDRUŽENJE DELODAJALCEV SLOVENIJE</w:t>
    </w:r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 xml:space="preserve"> </w:t>
    </w:r>
    <w:proofErr w:type="spellStart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g.i.z</w:t>
    </w:r>
    <w:proofErr w:type="spellEnd"/>
    <w:r w:rsidRPr="003A7C9E">
      <w:rPr>
        <w:rFonts w:ascii="AvenirNext LT Pro Regular" w:hAnsi="AvenirNext LT Pro Regular" w:cs="AvenirNext LT Pro Regular"/>
        <w:color w:val="324C4C"/>
        <w:spacing w:val="28"/>
        <w:sz w:val="14"/>
        <w:szCs w:val="14"/>
        <w:lang w:val="sl-SI"/>
      </w:rPr>
      <w:t>.</w:t>
    </w:r>
  </w:p>
  <w:p w14:paraId="7DFBF070" w14:textId="77777777" w:rsidR="00882DD5" w:rsidRPr="003A7C9E" w:rsidRDefault="00882DD5" w:rsidP="00882DD5">
    <w:pPr>
      <w:pStyle w:val="BasicParagraph"/>
      <w:jc w:val="both"/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Dimičeva ulica 9, 1000 Ljubljana, Slovenija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T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+386 (0)1 563 48 80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E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  <w:lang w:val="sl-SI"/>
      </w:rPr>
      <w:t xml:space="preserve"> delodajalci@zds.si | </w:t>
    </w:r>
    <w:r w:rsidRPr="003A7C9E">
      <w:rPr>
        <w:rFonts w:ascii="AvenirNext LT Pro Regular" w:hAnsi="AvenirNext LT Pro Regular" w:cs="AvenirNext LT Pro Regular"/>
        <w:b/>
        <w:color w:val="324C4C"/>
        <w:sz w:val="14"/>
        <w:szCs w:val="14"/>
        <w:lang w:val="sl-SI"/>
      </w:rPr>
      <w:t>www.zds.si</w:t>
    </w:r>
  </w:p>
  <w:p w14:paraId="4543F66B" w14:textId="77777777" w:rsidR="00882DD5" w:rsidRPr="003A7C9E" w:rsidRDefault="00882DD5" w:rsidP="00882DD5">
    <w:pPr>
      <w:pStyle w:val="Noga"/>
      <w:ind w:right="-52"/>
      <w:jc w:val="both"/>
    </w:pP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>Matična številka: 5848105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</w:t>
    </w:r>
    <w:r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Identifikacijska številka za DDV: SI16901134</w:t>
    </w:r>
    <w:r w:rsidR="00345D76" w:rsidRPr="003A7C9E">
      <w:rPr>
        <w:rFonts w:ascii="AvenirNext LT Pro Regular" w:hAnsi="AvenirNext LT Pro Regular" w:cs="AvenirNext LT Pro Regular"/>
        <w:color w:val="324C4C"/>
        <w:sz w:val="14"/>
        <w:szCs w:val="14"/>
      </w:rPr>
      <w:t xml:space="preserve"> | TRR: SI56 0201 1001 5672 692</w:t>
    </w:r>
  </w:p>
  <w:p w14:paraId="5B5138EB" w14:textId="77777777" w:rsidR="00882DD5" w:rsidRDefault="00882DD5" w:rsidP="00882DD5">
    <w:pPr>
      <w:pStyle w:val="Noga"/>
      <w:tabs>
        <w:tab w:val="clear" w:pos="4680"/>
        <w:tab w:val="clear" w:pos="9360"/>
        <w:tab w:val="left" w:pos="16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F2D32" w14:textId="77777777" w:rsidR="00E106CB" w:rsidRDefault="00E106CB" w:rsidP="007B4A9E">
      <w:r>
        <w:separator/>
      </w:r>
    </w:p>
  </w:footnote>
  <w:footnote w:type="continuationSeparator" w:id="0">
    <w:p w14:paraId="41072B0F" w14:textId="77777777" w:rsidR="00E106CB" w:rsidRDefault="00E106CB" w:rsidP="007B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CFC22" w14:textId="77777777" w:rsidR="00A37B67" w:rsidRDefault="00882DD5" w:rsidP="00882DD5">
    <w:pPr>
      <w:pStyle w:val="Glava"/>
      <w:ind w:left="4111" w:right="-52" w:firstLine="3544"/>
    </w:pPr>
    <w:r>
      <w:rPr>
        <w:noProof/>
      </w:rPr>
      <w:drawing>
        <wp:inline distT="0" distB="0" distL="0" distR="0" wp14:anchorId="20531A12" wp14:editId="2F1BDEE9">
          <wp:extent cx="823476" cy="656248"/>
          <wp:effectExtent l="0" t="0" r="2540" b="4445"/>
          <wp:docPr id="1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4_dopis-tem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738" cy="670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3177C0" w14:textId="77777777" w:rsidR="0096612A" w:rsidRDefault="0096612A" w:rsidP="00882DD5">
    <w:pPr>
      <w:pStyle w:val="Glava"/>
      <w:ind w:left="4111" w:right="-52" w:firstLine="354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DCDB4" w14:textId="77777777" w:rsidR="00885DAA" w:rsidRDefault="008441FA" w:rsidP="00885DAA">
    <w:pPr>
      <w:pStyle w:val="Glava"/>
      <w:ind w:left="6521"/>
    </w:pPr>
    <w:r>
      <w:rPr>
        <w:noProof/>
      </w:rPr>
      <w:drawing>
        <wp:inline distT="0" distB="0" distL="0" distR="0" wp14:anchorId="5B43573A" wp14:editId="417629F5">
          <wp:extent cx="1535967" cy="1231109"/>
          <wp:effectExtent l="0" t="0" r="7620" b="7620"/>
          <wp:docPr id="159" name="Slika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ZDS-Logotip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737" cy="1232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2ECE"/>
    <w:multiLevelType w:val="hybridMultilevel"/>
    <w:tmpl w:val="935A4A1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B49D2"/>
    <w:multiLevelType w:val="hybridMultilevel"/>
    <w:tmpl w:val="BB08B34C"/>
    <w:lvl w:ilvl="0" w:tplc="904C2F6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A93341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EA100F"/>
    <w:multiLevelType w:val="hybridMultilevel"/>
    <w:tmpl w:val="690663D0"/>
    <w:lvl w:ilvl="0" w:tplc="A2E0FEA2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A81802"/>
    <w:multiLevelType w:val="hybridMultilevel"/>
    <w:tmpl w:val="6BF8A0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766"/>
    <w:rsid w:val="00035C5D"/>
    <w:rsid w:val="000F4279"/>
    <w:rsid w:val="00167DBB"/>
    <w:rsid w:val="00176A24"/>
    <w:rsid w:val="001E43E5"/>
    <w:rsid w:val="002011FB"/>
    <w:rsid w:val="00263D55"/>
    <w:rsid w:val="002857CB"/>
    <w:rsid w:val="00340688"/>
    <w:rsid w:val="00345D76"/>
    <w:rsid w:val="00393C3B"/>
    <w:rsid w:val="0039657C"/>
    <w:rsid w:val="003A7C9E"/>
    <w:rsid w:val="003C2BD9"/>
    <w:rsid w:val="003E1D68"/>
    <w:rsid w:val="003F287C"/>
    <w:rsid w:val="003F50E3"/>
    <w:rsid w:val="003F748A"/>
    <w:rsid w:val="00493766"/>
    <w:rsid w:val="0050137F"/>
    <w:rsid w:val="005414D5"/>
    <w:rsid w:val="005520FB"/>
    <w:rsid w:val="00555CA7"/>
    <w:rsid w:val="005A488C"/>
    <w:rsid w:val="005F4621"/>
    <w:rsid w:val="00625DEE"/>
    <w:rsid w:val="006A3BE4"/>
    <w:rsid w:val="006B3EA0"/>
    <w:rsid w:val="00753CE6"/>
    <w:rsid w:val="007842E7"/>
    <w:rsid w:val="007B2039"/>
    <w:rsid w:val="007B4A9E"/>
    <w:rsid w:val="007D522B"/>
    <w:rsid w:val="00827BCF"/>
    <w:rsid w:val="008441FA"/>
    <w:rsid w:val="0087388A"/>
    <w:rsid w:val="00880E03"/>
    <w:rsid w:val="00882DD5"/>
    <w:rsid w:val="00885DAA"/>
    <w:rsid w:val="0093666C"/>
    <w:rsid w:val="0096612A"/>
    <w:rsid w:val="009C31EA"/>
    <w:rsid w:val="009E214D"/>
    <w:rsid w:val="00A37C76"/>
    <w:rsid w:val="00A84C02"/>
    <w:rsid w:val="00AE2A8D"/>
    <w:rsid w:val="00AE4781"/>
    <w:rsid w:val="00B15D9D"/>
    <w:rsid w:val="00B47944"/>
    <w:rsid w:val="00B82C15"/>
    <w:rsid w:val="00C05727"/>
    <w:rsid w:val="00C26F9B"/>
    <w:rsid w:val="00C64ACA"/>
    <w:rsid w:val="00C97FD5"/>
    <w:rsid w:val="00D13FA1"/>
    <w:rsid w:val="00D53C60"/>
    <w:rsid w:val="00D61AEC"/>
    <w:rsid w:val="00D66F23"/>
    <w:rsid w:val="00D740B7"/>
    <w:rsid w:val="00D75E9F"/>
    <w:rsid w:val="00D77BD4"/>
    <w:rsid w:val="00D812F1"/>
    <w:rsid w:val="00D93F9D"/>
    <w:rsid w:val="00DC67D8"/>
    <w:rsid w:val="00DE2553"/>
    <w:rsid w:val="00DE5731"/>
    <w:rsid w:val="00E106CB"/>
    <w:rsid w:val="00E72D5C"/>
    <w:rsid w:val="00EA5E07"/>
    <w:rsid w:val="00ED5BAA"/>
    <w:rsid w:val="00F24211"/>
    <w:rsid w:val="00F24357"/>
    <w:rsid w:val="00F62504"/>
    <w:rsid w:val="00F77CB7"/>
    <w:rsid w:val="00FC1DC4"/>
    <w:rsid w:val="00FD2973"/>
    <w:rsid w:val="00F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6ABEA"/>
  <w14:defaultImageDpi w14:val="32767"/>
  <w15:chartTrackingRefBased/>
  <w15:docId w15:val="{EAA51928-4796-44EF-A186-DCBB7B73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avaden">
    <w:name w:val="Normal"/>
    <w:qFormat/>
    <w:rsid w:val="00493766"/>
    <w:pPr>
      <w:spacing w:after="160" w:line="259" w:lineRule="auto"/>
    </w:pPr>
    <w:rPr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77BD4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D77BD4"/>
  </w:style>
  <w:style w:type="paragraph" w:styleId="Noga">
    <w:name w:val="footer"/>
    <w:basedOn w:val="Navaden"/>
    <w:link w:val="NogaZnak"/>
    <w:unhideWhenUsed/>
    <w:rsid w:val="00D77BD4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D77BD4"/>
  </w:style>
  <w:style w:type="paragraph" w:customStyle="1" w:styleId="BasicParagraph">
    <w:name w:val="[Basic Paragraph]"/>
    <w:basedOn w:val="Navaden"/>
    <w:uiPriority w:val="99"/>
    <w:rsid w:val="00A84C0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5A488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rsid w:val="005A488C"/>
    <w:rPr>
      <w:color w:val="605E5C"/>
      <w:shd w:val="clear" w:color="auto" w:fill="E1DFDD"/>
    </w:rPr>
  </w:style>
  <w:style w:type="character" w:styleId="tevilkastrani">
    <w:name w:val="page number"/>
    <w:basedOn w:val="Privzetapisavaodstavka"/>
    <w:uiPriority w:val="99"/>
    <w:semiHidden/>
    <w:unhideWhenUsed/>
    <w:rsid w:val="005A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odajalci@zds.si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janap\Documents\Officeove%20predloge%20po%20meri\ZDS%20dopis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EFF4DFB-C41E-4107-9096-6F19CF2B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ZDS dopis-TEMPLATE</Template>
  <TotalTime>95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Pajnkihar Napret</dc:creator>
  <cp:keywords/>
  <dc:description/>
  <cp:lastModifiedBy>Pajnkihar Napret</cp:lastModifiedBy>
  <cp:revision>12</cp:revision>
  <cp:lastPrinted>2018-07-11T09:26:00Z</cp:lastPrinted>
  <dcterms:created xsi:type="dcterms:W3CDTF">2020-12-11T10:40:00Z</dcterms:created>
  <dcterms:modified xsi:type="dcterms:W3CDTF">2020-12-11T11:33:00Z</dcterms:modified>
</cp:coreProperties>
</file>