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7819" w14:textId="00450DD5" w:rsidR="00566130" w:rsidRDefault="00754E45" w:rsidP="00EC2FE2">
      <w:pPr>
        <w:spacing w:line="240" w:lineRule="auto"/>
        <w:ind w:left="-142" w:right="-2"/>
        <w:jc w:val="center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ZAKLJUČNA</w:t>
      </w:r>
      <w:r w:rsidR="00566130" w:rsidRPr="00566130">
        <w:rPr>
          <w:rFonts w:ascii="Arial" w:hAnsi="Arial" w:cs="Arial"/>
          <w:b/>
          <w:shd w:val="clear" w:color="auto" w:fill="FFFFFF"/>
        </w:rPr>
        <w:t xml:space="preserve"> NACIONALNA STROKOVNA KONFERENCA</w:t>
      </w:r>
    </w:p>
    <w:p w14:paraId="74305D06" w14:textId="77777777" w:rsidR="00E91101" w:rsidRPr="00566130" w:rsidRDefault="00E91101" w:rsidP="00EC2FE2">
      <w:pPr>
        <w:spacing w:line="240" w:lineRule="auto"/>
        <w:ind w:left="-142" w:right="-2"/>
        <w:jc w:val="center"/>
        <w:rPr>
          <w:rFonts w:ascii="Arial" w:hAnsi="Arial" w:cs="Arial"/>
          <w:b/>
          <w:shd w:val="clear" w:color="auto" w:fill="FFFFFF"/>
        </w:rPr>
      </w:pPr>
    </w:p>
    <w:p w14:paraId="56FF451D" w14:textId="61F1AAC8" w:rsidR="00E91101" w:rsidRPr="00E91101" w:rsidRDefault="00E91101" w:rsidP="00E91101">
      <w:pPr>
        <w:pStyle w:val="Navadensple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01F1E"/>
        </w:rPr>
      </w:pPr>
      <w:r w:rsidRPr="00E91101">
        <w:rPr>
          <w:rFonts w:ascii="Arial" w:hAnsi="Arial" w:cs="Arial"/>
          <w:b/>
          <w:bCs/>
          <w:color w:val="000000"/>
          <w:bdr w:val="none" w:sz="0" w:space="0" w:color="auto" w:frame="1"/>
        </w:rPr>
        <w:t>VARNOST, ZDRAVJE, DELO - SKUPNA SKRB DELODAJALCA IN DELAVCA</w:t>
      </w:r>
    </w:p>
    <w:p w14:paraId="1A0B4E9E" w14:textId="0F31B04C" w:rsidR="00E91101" w:rsidRPr="00E91101" w:rsidRDefault="00E91101" w:rsidP="00E91101">
      <w:pPr>
        <w:pStyle w:val="Navadensple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01F1E"/>
        </w:rPr>
      </w:pPr>
      <w:r w:rsidRPr="00E91101">
        <w:rPr>
          <w:rFonts w:ascii="Arial" w:hAnsi="Arial" w:cs="Arial"/>
          <w:b/>
          <w:bCs/>
          <w:color w:val="000000"/>
          <w:bdr w:val="none" w:sz="0" w:space="0" w:color="auto" w:frame="1"/>
        </w:rPr>
        <w:t>S PRIMERI DOBRIH PRAKS</w:t>
      </w:r>
    </w:p>
    <w:p w14:paraId="2B81E413" w14:textId="3FA5C63E" w:rsidR="00566130" w:rsidRDefault="00566130" w:rsidP="00EC2FE2">
      <w:pPr>
        <w:spacing w:line="240" w:lineRule="auto"/>
        <w:ind w:right="-2"/>
        <w:rPr>
          <w:rFonts w:ascii="Arial" w:eastAsia="Calibri" w:hAnsi="Arial" w:cs="Arial"/>
          <w:b/>
        </w:rPr>
      </w:pPr>
    </w:p>
    <w:p w14:paraId="55B31941" w14:textId="712A85D7" w:rsidR="00EC2FE2" w:rsidRDefault="005D1938" w:rsidP="00EC2FE2">
      <w:pPr>
        <w:spacing w:line="240" w:lineRule="auto"/>
        <w:ind w:right="-2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20. 4. 2021 ob 9:30</w:t>
      </w:r>
    </w:p>
    <w:p w14:paraId="46367AB2" w14:textId="3A7D0FB1" w:rsidR="00EC2FE2" w:rsidRDefault="00EC2FE2" w:rsidP="00566130">
      <w:pPr>
        <w:spacing w:line="240" w:lineRule="auto"/>
        <w:rPr>
          <w:rFonts w:ascii="Arial" w:eastAsia="Calibri" w:hAnsi="Arial" w:cs="Arial"/>
          <w:b/>
        </w:rPr>
      </w:pPr>
    </w:p>
    <w:p w14:paraId="6ACFC5EA" w14:textId="77777777" w:rsidR="00EC2FE2" w:rsidRPr="00566130" w:rsidRDefault="00EC2FE2" w:rsidP="00566130">
      <w:pPr>
        <w:spacing w:line="240" w:lineRule="auto"/>
        <w:rPr>
          <w:rFonts w:ascii="Arial" w:eastAsia="Calibri" w:hAnsi="Arial" w:cs="Arial"/>
          <w:b/>
        </w:rPr>
      </w:pPr>
    </w:p>
    <w:p w14:paraId="19CB4BE6" w14:textId="77777777" w:rsidR="00566130" w:rsidRPr="00566130" w:rsidRDefault="00566130" w:rsidP="00566130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0"/>
        <w:gridCol w:w="3539"/>
        <w:gridCol w:w="4394"/>
      </w:tblGrid>
      <w:tr w:rsidR="000F22A1" w:rsidRPr="00566130" w14:paraId="0AC01A49" w14:textId="77777777" w:rsidTr="005C36AE">
        <w:trPr>
          <w:trHeight w:val="1120"/>
        </w:trPr>
        <w:tc>
          <w:tcPr>
            <w:tcW w:w="851" w:type="dxa"/>
          </w:tcPr>
          <w:p w14:paraId="3866B85A" w14:textId="13CA785F" w:rsidR="000F22A1" w:rsidRPr="00566130" w:rsidRDefault="000F22A1" w:rsidP="00C959A2">
            <w:pPr>
              <w:spacing w:after="0"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9.</w:t>
            </w:r>
            <w:r w:rsidR="0016352C">
              <w:rPr>
                <w:rFonts w:ascii="Arial" w:hAnsi="Arial" w:cs="Arial"/>
              </w:rPr>
              <w:t>3</w:t>
            </w:r>
            <w:r w:rsidR="00C959A2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</w:tcPr>
          <w:p w14:paraId="57BB2EAF" w14:textId="77041F0B" w:rsidR="000F22A1" w:rsidRPr="00566130" w:rsidRDefault="000F22A1" w:rsidP="00C959A2">
            <w:pPr>
              <w:spacing w:after="0"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9.</w:t>
            </w:r>
            <w:r w:rsidR="0016352C">
              <w:rPr>
                <w:rFonts w:ascii="Arial" w:hAnsi="Arial" w:cs="Arial"/>
              </w:rPr>
              <w:t>45</w:t>
            </w:r>
          </w:p>
        </w:tc>
        <w:tc>
          <w:tcPr>
            <w:tcW w:w="3539" w:type="dxa"/>
          </w:tcPr>
          <w:p w14:paraId="1830AA29" w14:textId="77777777" w:rsidR="00C959A2" w:rsidRDefault="000F22A1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EC2FE2">
              <w:rPr>
                <w:rFonts w:ascii="Arial" w:eastAsia="Calibri" w:hAnsi="Arial" w:cs="Arial"/>
                <w:b/>
              </w:rPr>
              <w:t>Pozdravni nagovor</w:t>
            </w:r>
          </w:p>
          <w:p w14:paraId="02419794" w14:textId="77777777" w:rsidR="00230A78" w:rsidRDefault="00230A78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009DD721" w14:textId="77777777" w:rsidR="00230A78" w:rsidRDefault="00230A78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7E072BDF" w14:textId="77777777" w:rsidR="00230A78" w:rsidRDefault="00230A78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31423C98" w14:textId="77777777" w:rsidR="00230A78" w:rsidRDefault="00230A78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42FACF2F" w14:textId="742B03EB" w:rsidR="00230A78" w:rsidRPr="00230A78" w:rsidRDefault="00230A78" w:rsidP="00C959A2">
            <w:pPr>
              <w:tabs>
                <w:tab w:val="left" w:pos="284"/>
              </w:tabs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394" w:type="dxa"/>
          </w:tcPr>
          <w:p w14:paraId="68C01AE7" w14:textId="53154B30" w:rsidR="005C36AE" w:rsidRPr="005C36AE" w:rsidRDefault="005C36AE" w:rsidP="005C36AE">
            <w:pPr>
              <w:widowControl w:val="0"/>
              <w:adjustRightInd w:val="0"/>
              <w:spacing w:before="120" w:after="120"/>
              <w:contextualSpacing/>
              <w:rPr>
                <w:rFonts w:ascii="Arial" w:hAnsi="Arial" w:cs="Arial"/>
                <w:bdr w:val="none" w:sz="0" w:space="0" w:color="auto" w:frame="1"/>
              </w:rPr>
            </w:pPr>
            <w:r w:rsidRPr="005C36AE">
              <w:rPr>
                <w:rFonts w:ascii="Arial" w:hAnsi="Arial" w:cs="Arial"/>
                <w:b/>
                <w:bCs/>
                <w:bdr w:val="none" w:sz="0" w:space="0" w:color="auto" w:frame="1"/>
              </w:rPr>
              <w:t>Jože Smole, </w:t>
            </w:r>
            <w:r w:rsidRPr="005C36AE">
              <w:rPr>
                <w:rFonts w:ascii="Arial" w:hAnsi="Arial" w:cs="Arial"/>
                <w:bdr w:val="none" w:sz="0" w:space="0" w:color="auto" w:frame="1"/>
              </w:rPr>
              <w:t>generalni sekretar</w:t>
            </w:r>
            <w:r w:rsidRPr="005C36AE">
              <w:rPr>
                <w:rFonts w:ascii="Arial" w:hAnsi="Arial" w:cs="Arial"/>
                <w:bdr w:val="none" w:sz="0" w:space="0" w:color="auto" w:frame="1"/>
              </w:rPr>
              <w:br/>
              <w:t>Združenje delodajalcev Slovenije,</w:t>
            </w:r>
          </w:p>
          <w:p w14:paraId="72F259EF" w14:textId="77777777" w:rsidR="005C36AE" w:rsidRPr="005C36AE" w:rsidRDefault="005C36AE" w:rsidP="005C36AE">
            <w:pPr>
              <w:widowControl w:val="0"/>
              <w:adjustRightInd w:val="0"/>
              <w:spacing w:before="120" w:after="120"/>
              <w:contextualSpacing/>
              <w:rPr>
                <w:rFonts w:ascii="Arial" w:hAnsi="Arial" w:cs="Arial"/>
                <w:bdr w:val="none" w:sz="0" w:space="0" w:color="auto" w:frame="1"/>
              </w:rPr>
            </w:pPr>
          </w:p>
          <w:p w14:paraId="5D015FAD" w14:textId="451599F5" w:rsidR="005C36AE" w:rsidRPr="005C36AE" w:rsidRDefault="005C36AE" w:rsidP="005C36AE">
            <w:pPr>
              <w:widowControl w:val="0"/>
              <w:adjustRightInd w:val="0"/>
              <w:spacing w:before="120" w:after="120"/>
              <w:contextualSpacing/>
              <w:rPr>
                <w:rFonts w:ascii="Arial" w:hAnsi="Arial" w:cs="Arial"/>
                <w:bdr w:val="none" w:sz="0" w:space="0" w:color="auto" w:frame="1"/>
              </w:rPr>
            </w:pPr>
            <w:r w:rsidRPr="005C36AE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Oskar </w:t>
            </w:r>
            <w:proofErr w:type="spellStart"/>
            <w:r w:rsidRPr="005C36AE">
              <w:rPr>
                <w:rFonts w:ascii="Arial" w:hAnsi="Arial" w:cs="Arial"/>
                <w:b/>
                <w:bCs/>
                <w:bdr w:val="none" w:sz="0" w:space="0" w:color="auto" w:frame="1"/>
              </w:rPr>
              <w:t>Salecl</w:t>
            </w:r>
            <w:proofErr w:type="spellEnd"/>
            <w:r w:rsidRPr="005C36AE">
              <w:rPr>
                <w:rFonts w:ascii="Arial" w:hAnsi="Arial" w:cs="Arial"/>
              </w:rPr>
              <w:t>, direktor</w:t>
            </w:r>
            <w:r w:rsidRPr="005C36AE">
              <w:rPr>
                <w:rFonts w:ascii="Arial" w:hAnsi="Arial" w:cs="Arial"/>
              </w:rPr>
              <w:br/>
            </w:r>
            <w:r w:rsidRPr="005C36AE">
              <w:rPr>
                <w:rFonts w:ascii="Arial" w:hAnsi="Arial" w:cs="Arial"/>
                <w:bdr w:val="none" w:sz="0" w:space="0" w:color="auto" w:frame="1"/>
              </w:rPr>
              <w:t>Fundacija za izboljšanje zaposlitvenih možnosti VZHOD.SI, ustanova</w:t>
            </w:r>
          </w:p>
          <w:p w14:paraId="7D8DA5A9" w14:textId="77777777" w:rsidR="005C36AE" w:rsidRPr="005C36AE" w:rsidRDefault="005C36AE" w:rsidP="005C3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l-SI"/>
              </w:rPr>
            </w:pPr>
          </w:p>
          <w:p w14:paraId="299A6FA7" w14:textId="751ED572" w:rsidR="005C36AE" w:rsidRPr="005C36AE" w:rsidRDefault="005C36AE" w:rsidP="005C36AE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5C36AE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l-SI"/>
              </w:rPr>
              <w:t>mag. Aleksandra Podgornik</w:t>
            </w:r>
            <w:r w:rsidRPr="005C36AE">
              <w:rPr>
                <w:rFonts w:ascii="Arial" w:eastAsia="Times New Roman" w:hAnsi="Arial" w:cs="Arial"/>
                <w:bdr w:val="none" w:sz="0" w:space="0" w:color="auto" w:frame="1"/>
                <w:lang w:eastAsia="sl-SI"/>
              </w:rPr>
              <w:t>, direktorica Štajerska gospodarska zbornica</w:t>
            </w:r>
          </w:p>
          <w:p w14:paraId="16B3CCAF" w14:textId="265BC4D2" w:rsidR="005C36AE" w:rsidRPr="00566130" w:rsidRDefault="005C36AE" w:rsidP="0024401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C2FE2" w:rsidRPr="00566130" w14:paraId="3571D834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ACA" w14:textId="035F2031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9.</w:t>
            </w:r>
            <w:r w:rsidR="0016352C"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E31A" w14:textId="0AED0F21" w:rsidR="00EC2FE2" w:rsidRPr="00566130" w:rsidRDefault="0016352C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35B" w14:textId="6B6839CC" w:rsidR="005E4C26" w:rsidRDefault="00680EE8" w:rsidP="00EC2FE2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iCs/>
                <w:color w:val="000000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 xml:space="preserve">Zdravi zaposleni </w:t>
            </w:r>
            <w:r w:rsidR="00D37C1B">
              <w:rPr>
                <w:rFonts w:ascii="Arial" w:hAnsi="Arial" w:cs="Arial"/>
                <w:b/>
                <w:iCs/>
                <w:color w:val="000000"/>
              </w:rPr>
              <w:t xml:space="preserve">- </w:t>
            </w:r>
            <w:r>
              <w:rPr>
                <w:rFonts w:ascii="Arial" w:hAnsi="Arial" w:cs="Arial"/>
                <w:b/>
                <w:iCs/>
                <w:color w:val="000000"/>
              </w:rPr>
              <w:t>dobri rezultati</w:t>
            </w:r>
          </w:p>
          <w:p w14:paraId="0B418A4C" w14:textId="77777777" w:rsidR="005E4C26" w:rsidRDefault="005E4C26" w:rsidP="00EC2FE2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iCs/>
                <w:color w:val="000000"/>
              </w:rPr>
            </w:pPr>
          </w:p>
          <w:p w14:paraId="3D0B2D5E" w14:textId="0F13F242" w:rsidR="005E4C26" w:rsidRPr="00EC2FE2" w:rsidRDefault="005E4C26" w:rsidP="00EC2FE2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E71" w14:textId="73729216" w:rsidR="00D37C1B" w:rsidRPr="004F4A87" w:rsidRDefault="00DA5598" w:rsidP="00D37C1B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Davor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Denkovski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  <w:proofErr w:type="spellStart"/>
            <w:r w:rsidRPr="00DA5598">
              <w:rPr>
                <w:rFonts w:ascii="Arial" w:hAnsi="Arial" w:cs="Arial"/>
                <w:b/>
                <w:bCs/>
                <w:color w:val="000000"/>
              </w:rPr>
              <w:t>dr.med</w:t>
            </w:r>
            <w:proofErr w:type="spellEnd"/>
            <w:r w:rsidRPr="00DA5598">
              <w:rPr>
                <w:rFonts w:ascii="Arial" w:hAnsi="Arial" w:cs="Arial"/>
                <w:b/>
                <w:bCs/>
                <w:color w:val="000000"/>
              </w:rPr>
              <w:t>., specialist medicine dela, prometa in športa</w:t>
            </w:r>
          </w:p>
          <w:p w14:paraId="70D84F94" w14:textId="6129D2CD" w:rsidR="00EC2FE2" w:rsidRPr="00566130" w:rsidRDefault="00DA5598" w:rsidP="00D37C1B">
            <w:pPr>
              <w:spacing w:line="240" w:lineRule="auto"/>
              <w:rPr>
                <w:rFonts w:ascii="Arial" w:hAnsi="Arial" w:cs="Arial"/>
                <w:bCs/>
                <w:color w:val="000000"/>
              </w:rPr>
            </w:pPr>
            <w:r w:rsidRPr="00DA5598">
              <w:rPr>
                <w:rFonts w:ascii="Arial" w:hAnsi="Arial" w:cs="Arial"/>
                <w:bCs/>
                <w:color w:val="000000"/>
              </w:rPr>
              <w:t>Z</w:t>
            </w:r>
            <w:r w:rsidR="008F7B8D">
              <w:rPr>
                <w:rFonts w:ascii="Arial" w:hAnsi="Arial" w:cs="Arial"/>
                <w:bCs/>
                <w:color w:val="000000"/>
              </w:rPr>
              <w:t>avod</w:t>
            </w:r>
            <w:r w:rsidRPr="00DA5598">
              <w:rPr>
                <w:rFonts w:ascii="Arial" w:hAnsi="Arial" w:cs="Arial"/>
                <w:bCs/>
                <w:color w:val="000000"/>
              </w:rPr>
              <w:t xml:space="preserve"> ZAP, Zavod za Atraktivno Promocijo zdravja</w:t>
            </w:r>
          </w:p>
        </w:tc>
      </w:tr>
      <w:tr w:rsidR="00EC2FE2" w:rsidRPr="00566130" w14:paraId="3C3D7A0C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8B8" w14:textId="5A221A10" w:rsidR="00EC2FE2" w:rsidRPr="00566130" w:rsidRDefault="00050270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68C" w14:textId="0EDE3A67" w:rsidR="00EC2FE2" w:rsidRPr="00566130" w:rsidRDefault="00ED4D6F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050270">
              <w:rPr>
                <w:rFonts w:ascii="Arial" w:hAnsi="Arial" w:cs="Arial"/>
              </w:rPr>
              <w:t>15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A40D" w14:textId="60E7F7A9" w:rsidR="00EC2FE2" w:rsidRDefault="00D37C1B" w:rsidP="00EC2FE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Primer dobre prakse </w:t>
            </w:r>
          </w:p>
          <w:p w14:paraId="2B17AE65" w14:textId="63605ADE" w:rsidR="005E4C26" w:rsidRPr="00EC2FE2" w:rsidRDefault="005E4C26" w:rsidP="00EC2FE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3587" w14:textId="691185A0" w:rsidR="00EC2FE2" w:rsidRPr="00F30300" w:rsidRDefault="00BC7FBA" w:rsidP="00EC2FE2">
            <w:pPr>
              <w:spacing w:line="240" w:lineRule="auto"/>
              <w:rPr>
                <w:rFonts w:ascii="Arial" w:hAnsi="Arial" w:cs="Arial"/>
                <w:b/>
              </w:rPr>
            </w:pPr>
            <w:r w:rsidRPr="00BC7FBA">
              <w:rPr>
                <w:rFonts w:ascii="Arial" w:hAnsi="Arial" w:cs="Arial"/>
                <w:b/>
              </w:rPr>
              <w:t>Helena Krevh Zorec</w:t>
            </w:r>
            <w:r w:rsidR="00D37C1B" w:rsidRPr="00F30300">
              <w:rPr>
                <w:rFonts w:ascii="Arial" w:hAnsi="Arial" w:cs="Arial"/>
                <w:b/>
              </w:rPr>
              <w:t>, d</w:t>
            </w:r>
            <w:r>
              <w:rPr>
                <w:rFonts w:ascii="Arial" w:hAnsi="Arial" w:cs="Arial"/>
                <w:b/>
              </w:rPr>
              <w:t>irektorica</w:t>
            </w:r>
          </w:p>
          <w:p w14:paraId="468A21BF" w14:textId="783B2655" w:rsidR="00D37C1B" w:rsidRPr="00E9354C" w:rsidRDefault="00BC7FBA" w:rsidP="00EC2FE2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NEONART d.</w:t>
            </w:r>
            <w:r w:rsidR="00261BE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o.</w:t>
            </w:r>
            <w:r w:rsidR="00261BE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o. </w:t>
            </w:r>
            <w:r w:rsidR="00B1774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C2FE2" w:rsidRPr="00566130" w14:paraId="1FF9D091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D698" w14:textId="3F2A3284" w:rsidR="00EC2FE2" w:rsidRPr="00566130" w:rsidRDefault="00ED4D6F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10.15</w:t>
            </w:r>
          </w:p>
          <w:p w14:paraId="651B3B3D" w14:textId="77777777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91F0" w14:textId="59CD1373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10</w:t>
            </w:r>
            <w:r w:rsidR="005E4C26">
              <w:rPr>
                <w:rFonts w:ascii="Arial" w:hAnsi="Arial" w:cs="Arial"/>
              </w:rPr>
              <w:t>.</w:t>
            </w:r>
            <w:r w:rsidR="00ED4D6F">
              <w:rPr>
                <w:rFonts w:ascii="Arial" w:hAnsi="Arial" w:cs="Arial"/>
              </w:rPr>
              <w:t>35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8AEA" w14:textId="688D6A39" w:rsidR="005E4C26" w:rsidRPr="00EC2FE2" w:rsidRDefault="00F30300" w:rsidP="00EC2FE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Kako načrtovati prilagoditev delovnih mest z vidika varnosti in zdravja pri delu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EEF5" w14:textId="1C12A5B3" w:rsidR="00D3492C" w:rsidRDefault="00FD51E9" w:rsidP="00D3492C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F30300" w:rsidRPr="00F30300">
              <w:rPr>
                <w:rFonts w:ascii="Arial" w:hAnsi="Arial" w:cs="Arial"/>
                <w:b/>
                <w:bCs/>
              </w:rPr>
              <w:t>ag. Katarina Železnik Logar</w:t>
            </w:r>
          </w:p>
          <w:p w14:paraId="16D90DF9" w14:textId="526791E5" w:rsidR="00EC2FE2" w:rsidRPr="00566130" w:rsidRDefault="00F30300" w:rsidP="00D3492C">
            <w:pPr>
              <w:spacing w:line="240" w:lineRule="auto"/>
              <w:rPr>
                <w:rFonts w:ascii="Arial" w:hAnsi="Arial" w:cs="Arial"/>
              </w:rPr>
            </w:pPr>
            <w:r w:rsidRPr="00F30300">
              <w:rPr>
                <w:rFonts w:ascii="Arial" w:hAnsi="Arial" w:cs="Arial"/>
              </w:rPr>
              <w:t>Inštitut za varstvo pri delu in varstvo okolja Maribor</w:t>
            </w:r>
          </w:p>
        </w:tc>
      </w:tr>
      <w:tr w:rsidR="00EC2FE2" w:rsidRPr="00566130" w14:paraId="1069DBC2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0C9D" w14:textId="03409F4E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10</w:t>
            </w:r>
            <w:r w:rsidR="005E4C26">
              <w:rPr>
                <w:rFonts w:ascii="Arial" w:hAnsi="Arial" w:cs="Arial"/>
              </w:rPr>
              <w:t>.</w:t>
            </w:r>
            <w:r w:rsidR="00ED4D6F">
              <w:rPr>
                <w:rFonts w:ascii="Arial" w:hAnsi="Arial" w:cs="Arial"/>
              </w:rPr>
              <w:t>3</w:t>
            </w:r>
            <w:r w:rsidR="00C959A2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B6E1" w14:textId="62BD1C22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10</w:t>
            </w:r>
            <w:r w:rsidR="005E4C26">
              <w:rPr>
                <w:rFonts w:ascii="Arial" w:hAnsi="Arial" w:cs="Arial"/>
              </w:rPr>
              <w:t>.</w:t>
            </w:r>
            <w:r w:rsidR="00ED4D6F">
              <w:rPr>
                <w:rFonts w:ascii="Arial" w:hAnsi="Arial" w:cs="Arial"/>
              </w:rPr>
              <w:t>40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8213" w14:textId="5861C603" w:rsidR="005E4C26" w:rsidRDefault="008A0CB8" w:rsidP="00EC2FE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Primer dobre prakse </w:t>
            </w:r>
          </w:p>
          <w:p w14:paraId="5EBFB964" w14:textId="6D5E16ED" w:rsidR="005E4C26" w:rsidRPr="00EC2FE2" w:rsidRDefault="005E4C26" w:rsidP="00EC2FE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91C3" w14:textId="63C2CF61" w:rsidR="00050455" w:rsidRDefault="00050455" w:rsidP="00D80D2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50455">
              <w:rPr>
                <w:rFonts w:ascii="Arial" w:hAnsi="Arial" w:cs="Arial"/>
                <w:b/>
                <w:bCs/>
                <w:color w:val="000000"/>
              </w:rPr>
              <w:t>Jože B</w:t>
            </w:r>
            <w:r>
              <w:rPr>
                <w:rFonts w:ascii="Arial" w:hAnsi="Arial" w:cs="Arial"/>
                <w:b/>
                <w:bCs/>
                <w:color w:val="000000"/>
              </w:rPr>
              <w:t>alažic,</w:t>
            </w:r>
            <w:r w:rsidRPr="00050455">
              <w:rPr>
                <w:rFonts w:ascii="Arial" w:hAnsi="Arial" w:cs="Arial"/>
                <w:b/>
                <w:bCs/>
                <w:color w:val="000000"/>
              </w:rPr>
              <w:t xml:space="preserve"> dipl.</w:t>
            </w:r>
            <w:r w:rsidR="007D681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50455">
              <w:rPr>
                <w:rFonts w:ascii="Arial" w:hAnsi="Arial" w:cs="Arial"/>
                <w:b/>
                <w:bCs/>
                <w:color w:val="000000"/>
              </w:rPr>
              <w:t>var. inž.</w:t>
            </w:r>
          </w:p>
          <w:p w14:paraId="7C38217E" w14:textId="321BA930" w:rsidR="00EC2FE2" w:rsidRPr="00D80D2C" w:rsidRDefault="00456C54" w:rsidP="00D80D2C">
            <w:pPr>
              <w:spacing w:line="240" w:lineRule="auto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SASTELA</w:t>
            </w:r>
            <w:r w:rsidR="009E2A03">
              <w:rPr>
                <w:rFonts w:ascii="Arial" w:hAnsi="Arial" w:cs="Arial"/>
                <w:color w:val="000000"/>
              </w:rPr>
              <w:t xml:space="preserve"> d.</w:t>
            </w:r>
            <w:r w:rsidR="00261BEE">
              <w:rPr>
                <w:rFonts w:ascii="Arial" w:hAnsi="Arial" w:cs="Arial"/>
                <w:color w:val="000000"/>
              </w:rPr>
              <w:t xml:space="preserve"> </w:t>
            </w:r>
            <w:r w:rsidR="009E2A03">
              <w:rPr>
                <w:rFonts w:ascii="Arial" w:hAnsi="Arial" w:cs="Arial"/>
                <w:color w:val="000000"/>
              </w:rPr>
              <w:t>o.</w:t>
            </w:r>
            <w:r w:rsidR="00261BEE">
              <w:rPr>
                <w:rFonts w:ascii="Arial" w:hAnsi="Arial" w:cs="Arial"/>
                <w:color w:val="000000"/>
              </w:rPr>
              <w:t xml:space="preserve"> </w:t>
            </w:r>
            <w:r w:rsidR="009E2A03">
              <w:rPr>
                <w:rFonts w:ascii="Arial" w:hAnsi="Arial" w:cs="Arial"/>
                <w:color w:val="000000"/>
              </w:rPr>
              <w:t>o.</w:t>
            </w:r>
          </w:p>
        </w:tc>
      </w:tr>
      <w:tr w:rsidR="00EC2FE2" w:rsidRPr="00566130" w14:paraId="49A6F8E5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F2A21" w14:textId="4FB2D8D0" w:rsidR="00EC2FE2" w:rsidRPr="00566130" w:rsidRDefault="004F4A87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3B3A13">
              <w:rPr>
                <w:rFonts w:ascii="Arial" w:hAnsi="Arial" w:cs="Arial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D730D" w14:textId="68284B10" w:rsidR="00EC2FE2" w:rsidRPr="00566130" w:rsidRDefault="003B3A13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</w:t>
            </w:r>
            <w:r w:rsidR="00493808">
              <w:rPr>
                <w:rFonts w:ascii="Arial" w:hAnsi="Arial" w:cs="Arial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21397" w14:textId="156FFD1A" w:rsidR="006B32CC" w:rsidRPr="00384C12" w:rsidRDefault="00384C12" w:rsidP="00384C12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384C12">
              <w:rPr>
                <w:rFonts w:ascii="Arial" w:hAnsi="Arial" w:cs="Arial"/>
                <w:b/>
                <w:bCs/>
              </w:rPr>
              <w:t xml:space="preserve">Spodbujanje gibanja in ergonomska prilagoditev delovnega mesta </w:t>
            </w:r>
          </w:p>
          <w:p w14:paraId="67439FEC" w14:textId="31AEBD54" w:rsidR="006B32CC" w:rsidRPr="00566130" w:rsidRDefault="006B32CC" w:rsidP="00EC2FE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C7B85" w14:textId="67C0AF80" w:rsidR="006B32CC" w:rsidRPr="007D6819" w:rsidRDefault="006D3854" w:rsidP="00384C1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Doc. </w:t>
            </w:r>
            <w:r w:rsidR="00384C12" w:rsidRPr="007D6819">
              <w:rPr>
                <w:rFonts w:ascii="Arial" w:hAnsi="Arial" w:cs="Arial"/>
                <w:b/>
                <w:bCs/>
                <w:color w:val="000000"/>
              </w:rPr>
              <w:t xml:space="preserve">dr. Matej Voglar, </w:t>
            </w:r>
            <w:bookmarkStart w:id="0" w:name="_Hlk69227541"/>
            <w:r w:rsidR="007F7358" w:rsidRPr="007F7358">
              <w:rPr>
                <w:rFonts w:ascii="Arial" w:hAnsi="Arial" w:cs="Arial"/>
                <w:b/>
                <w:bCs/>
                <w:color w:val="000000"/>
              </w:rPr>
              <w:t xml:space="preserve">mag. </w:t>
            </w:r>
            <w:proofErr w:type="spellStart"/>
            <w:r w:rsidR="007F7358" w:rsidRPr="007F7358">
              <w:rPr>
                <w:rFonts w:ascii="Arial" w:hAnsi="Arial" w:cs="Arial"/>
                <w:b/>
                <w:bCs/>
                <w:color w:val="000000"/>
              </w:rPr>
              <w:t>kin</w:t>
            </w:r>
            <w:proofErr w:type="spellEnd"/>
            <w:r w:rsidR="007F7358" w:rsidRPr="007F7358">
              <w:rPr>
                <w:rFonts w:ascii="Arial" w:hAnsi="Arial" w:cs="Arial"/>
                <w:b/>
                <w:bCs/>
                <w:color w:val="000000"/>
              </w:rPr>
              <w:t xml:space="preserve">., dipl. </w:t>
            </w:r>
            <w:proofErr w:type="spellStart"/>
            <w:r w:rsidR="007F7358" w:rsidRPr="007F7358">
              <w:rPr>
                <w:rFonts w:ascii="Arial" w:hAnsi="Arial" w:cs="Arial"/>
                <w:b/>
                <w:bCs/>
                <w:color w:val="000000"/>
              </w:rPr>
              <w:t>fiziot</w:t>
            </w:r>
            <w:proofErr w:type="spellEnd"/>
            <w:r w:rsidR="007F7358">
              <w:rPr>
                <w:rFonts w:ascii="Arial" w:hAnsi="Arial" w:cs="Arial"/>
                <w:b/>
                <w:bCs/>
                <w:color w:val="000000"/>
              </w:rPr>
              <w:t>.</w:t>
            </w:r>
            <w:bookmarkEnd w:id="0"/>
          </w:p>
          <w:p w14:paraId="285B17A6" w14:textId="02953967" w:rsidR="00CF1258" w:rsidRPr="00566130" w:rsidRDefault="00CF1258" w:rsidP="00384C12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CF1258">
              <w:rPr>
                <w:rFonts w:ascii="Arial" w:hAnsi="Arial" w:cs="Arial"/>
                <w:color w:val="000000"/>
              </w:rPr>
              <w:t>Fakulteta za vede o zdravju</w:t>
            </w:r>
            <w:r w:rsidR="00155559">
              <w:rPr>
                <w:rFonts w:ascii="Arial" w:hAnsi="Arial" w:cs="Arial"/>
                <w:color w:val="000000"/>
              </w:rPr>
              <w:t xml:space="preserve">, </w:t>
            </w:r>
            <w:r w:rsidR="00155559" w:rsidRPr="00155559">
              <w:rPr>
                <w:rFonts w:ascii="Arial" w:hAnsi="Arial" w:cs="Arial"/>
                <w:color w:val="000000"/>
              </w:rPr>
              <w:t>Univerza na Primorskem</w:t>
            </w:r>
          </w:p>
        </w:tc>
      </w:tr>
      <w:tr w:rsidR="006B32CC" w:rsidRPr="00566130" w14:paraId="3A196BB5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2ACDB" w14:textId="30FFC7D7" w:rsidR="006B32CC" w:rsidRDefault="006B32CC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A5471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A54710">
              <w:rPr>
                <w:rFonts w:ascii="Arial" w:hAnsi="Arial" w:cs="Arial"/>
              </w:rPr>
              <w:t>0</w:t>
            </w:r>
            <w:r w:rsidR="00493808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1FAE" w14:textId="5D1B5367" w:rsidR="006B32CC" w:rsidRDefault="006B32CC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5471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493808">
              <w:rPr>
                <w:rFonts w:ascii="Arial" w:hAnsi="Arial" w:cs="Arial"/>
              </w:rPr>
              <w:t>10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2330D" w14:textId="7CD2314D" w:rsidR="006B32CC" w:rsidRPr="006B32CC" w:rsidRDefault="006B32CC" w:rsidP="00EC2FE2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B32CC">
              <w:rPr>
                <w:rFonts w:ascii="Arial" w:hAnsi="Arial" w:cs="Arial"/>
                <w:b/>
                <w:bCs/>
              </w:rPr>
              <w:t>Primer dobre prakse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E0CB" w14:textId="786000FE" w:rsidR="006B32CC" w:rsidRPr="006B32CC" w:rsidRDefault="00FE0501" w:rsidP="006B32C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Marija Kramberger, direktorica</w:t>
            </w:r>
          </w:p>
          <w:p w14:paraId="664D2F38" w14:textId="40F7B995" w:rsidR="006B32CC" w:rsidRDefault="004E65A5" w:rsidP="006B32CC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GTP KRAMBERGER</w:t>
            </w:r>
            <w:r w:rsidR="00B17742">
              <w:rPr>
                <w:rFonts w:ascii="Arial" w:hAnsi="Arial" w:cs="Arial"/>
                <w:color w:val="000000"/>
              </w:rPr>
              <w:t xml:space="preserve"> d.</w:t>
            </w:r>
            <w:r w:rsidR="00261BEE">
              <w:rPr>
                <w:rFonts w:ascii="Arial" w:hAnsi="Arial" w:cs="Arial"/>
                <w:color w:val="000000"/>
              </w:rPr>
              <w:t xml:space="preserve"> </w:t>
            </w:r>
            <w:r w:rsidR="00B17742">
              <w:rPr>
                <w:rFonts w:ascii="Arial" w:hAnsi="Arial" w:cs="Arial"/>
                <w:color w:val="000000"/>
              </w:rPr>
              <w:t>o.</w:t>
            </w:r>
            <w:r w:rsidR="00261BEE">
              <w:rPr>
                <w:rFonts w:ascii="Arial" w:hAnsi="Arial" w:cs="Arial"/>
                <w:color w:val="000000"/>
              </w:rPr>
              <w:t xml:space="preserve"> </w:t>
            </w:r>
            <w:r w:rsidR="00B17742">
              <w:rPr>
                <w:rFonts w:ascii="Arial" w:hAnsi="Arial" w:cs="Arial"/>
                <w:color w:val="000000"/>
              </w:rPr>
              <w:t>o.</w:t>
            </w:r>
          </w:p>
        </w:tc>
      </w:tr>
      <w:tr w:rsidR="00EC2FE2" w:rsidRPr="00566130" w14:paraId="661F2C87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74EDF" w14:textId="0089062F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1</w:t>
            </w:r>
            <w:r w:rsidR="00724960">
              <w:rPr>
                <w:rFonts w:ascii="Arial" w:hAnsi="Arial" w:cs="Arial"/>
              </w:rPr>
              <w:t>1</w:t>
            </w:r>
            <w:r w:rsidR="004F4A87">
              <w:rPr>
                <w:rFonts w:ascii="Arial" w:hAnsi="Arial" w:cs="Arial"/>
              </w:rPr>
              <w:t>.</w:t>
            </w:r>
            <w:r w:rsidR="00493808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8726" w14:textId="68EF5B20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  <w:r w:rsidRPr="00566130">
              <w:rPr>
                <w:rFonts w:ascii="Arial" w:hAnsi="Arial" w:cs="Arial"/>
              </w:rPr>
              <w:t>1</w:t>
            </w:r>
            <w:r w:rsidR="006B32CC">
              <w:rPr>
                <w:rFonts w:ascii="Arial" w:hAnsi="Arial" w:cs="Arial"/>
              </w:rPr>
              <w:t>1.</w:t>
            </w:r>
            <w:r w:rsidR="00493808">
              <w:rPr>
                <w:rFonts w:ascii="Arial" w:hAnsi="Arial" w:cs="Arial"/>
              </w:rPr>
              <w:t>35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270E2" w14:textId="07FB798A" w:rsidR="00EC2FE2" w:rsidRPr="00C959A2" w:rsidRDefault="00346F84" w:rsidP="00EC2FE2">
            <w:p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bCs/>
              </w:rPr>
            </w:pPr>
            <w:r w:rsidRPr="00346F84">
              <w:rPr>
                <w:rFonts w:ascii="Arial" w:hAnsi="Arial" w:cs="Arial"/>
                <w:b/>
                <w:bCs/>
              </w:rPr>
              <w:t>Varna in zdrava delovna mesta</w:t>
            </w:r>
            <w:r>
              <w:rPr>
                <w:rFonts w:ascii="Arial" w:hAnsi="Arial" w:cs="Arial"/>
                <w:b/>
                <w:bCs/>
              </w:rPr>
              <w:t xml:space="preserve"> – postopek testiranja delavcev na </w:t>
            </w:r>
            <w:r w:rsidR="00284C7F" w:rsidRPr="00284C7F">
              <w:rPr>
                <w:rFonts w:ascii="Arial" w:hAnsi="Arial" w:cs="Arial"/>
                <w:b/>
                <w:bCs/>
              </w:rPr>
              <w:t>Sars-CoV-2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EF7D1" w14:textId="77777777" w:rsidR="00EC2FE2" w:rsidRPr="000207C5" w:rsidRDefault="000207C5" w:rsidP="00346F84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0207C5">
              <w:rPr>
                <w:rFonts w:ascii="Arial" w:hAnsi="Arial" w:cs="Arial"/>
                <w:b/>
                <w:color w:val="000000"/>
              </w:rPr>
              <w:t>Grega Avgust Sušnik, dr. med., specialist medicine dela, prometa in športa</w:t>
            </w:r>
          </w:p>
          <w:p w14:paraId="67814ACB" w14:textId="05B379B0" w:rsidR="000207C5" w:rsidRPr="006B32CC" w:rsidRDefault="004E65A5" w:rsidP="00346F84">
            <w:pPr>
              <w:spacing w:line="240" w:lineRule="auto"/>
              <w:rPr>
                <w:rFonts w:ascii="Arial" w:hAnsi="Arial" w:cs="Arial"/>
                <w:bCs/>
                <w:color w:val="000000"/>
              </w:rPr>
            </w:pPr>
            <w:r w:rsidRPr="004E65A5">
              <w:rPr>
                <w:rFonts w:ascii="Arial" w:hAnsi="Arial" w:cs="Arial"/>
                <w:bCs/>
                <w:color w:val="000000"/>
              </w:rPr>
              <w:t>Zdravstveni dom, dr. Julija Polca, Kamnik</w:t>
            </w:r>
          </w:p>
        </w:tc>
      </w:tr>
      <w:tr w:rsidR="00EC2FE2" w:rsidRPr="00566130" w14:paraId="719702B2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C2EA1" w14:textId="17214BC5" w:rsidR="00EC2FE2" w:rsidRPr="00566130" w:rsidRDefault="00E57FA1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493808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5AC6E" w14:textId="32ABE538" w:rsidR="00EC2FE2" w:rsidRPr="00566130" w:rsidRDefault="00E57FA1" w:rsidP="00EC2FE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493808">
              <w:rPr>
                <w:rFonts w:ascii="Arial" w:hAnsi="Arial" w:cs="Arial"/>
              </w:rPr>
              <w:t>55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4DEEA" w14:textId="4FB2FC86" w:rsidR="0052051B" w:rsidRPr="006A11E1" w:rsidRDefault="006A11E1" w:rsidP="00EC2FE2">
            <w:pPr>
              <w:spacing w:line="240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6A11E1">
              <w:rPr>
                <w:rFonts w:ascii="Arial" w:hAnsi="Arial" w:cs="Arial"/>
                <w:b/>
                <w:bCs/>
              </w:rPr>
              <w:t>Pomen e-izobraževanja na področju varnosti in zdravja pri delu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CDBF5" w14:textId="220799FF" w:rsidR="00346F84" w:rsidRPr="00346F84" w:rsidRDefault="00346F84" w:rsidP="00346F84">
            <w:pPr>
              <w:spacing w:line="240" w:lineRule="auto"/>
              <w:rPr>
                <w:rFonts w:ascii="Arial" w:hAnsi="Arial" w:cs="Arial"/>
                <w:b/>
              </w:rPr>
            </w:pPr>
            <w:r w:rsidRPr="00346F84">
              <w:rPr>
                <w:rFonts w:ascii="Arial" w:hAnsi="Arial" w:cs="Arial"/>
                <w:b/>
              </w:rPr>
              <w:t xml:space="preserve">Katja Novak, </w:t>
            </w:r>
            <w:r w:rsidR="007D6819" w:rsidRPr="007D6819">
              <w:rPr>
                <w:rFonts w:ascii="Arial" w:hAnsi="Arial" w:cs="Arial"/>
                <w:b/>
              </w:rPr>
              <w:t>univ. dipl. psih.</w:t>
            </w:r>
          </w:p>
          <w:p w14:paraId="0BE88084" w14:textId="4FBF095D" w:rsidR="00EC2FE2" w:rsidRPr="00346F84" w:rsidRDefault="00346F84" w:rsidP="00346F84">
            <w:pPr>
              <w:spacing w:line="240" w:lineRule="auto"/>
              <w:rPr>
                <w:rFonts w:ascii="Arial" w:hAnsi="Arial" w:cs="Arial"/>
                <w:bCs/>
              </w:rPr>
            </w:pPr>
            <w:r w:rsidRPr="00346F84">
              <w:rPr>
                <w:rFonts w:ascii="Arial" w:hAnsi="Arial" w:cs="Arial"/>
                <w:bCs/>
              </w:rPr>
              <w:t>Izobraževalno raziskovalni inštitut Ljubljana</w:t>
            </w:r>
          </w:p>
        </w:tc>
      </w:tr>
      <w:tr w:rsidR="00EC2FE2" w:rsidRPr="00566130" w14:paraId="1B4E24E1" w14:textId="77777777" w:rsidTr="005C36A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5028B6" w14:textId="5A6DA8DF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369FA5" w14:textId="3FB9EAB3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972208" w14:textId="7F2168AE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016360" w14:textId="77777777" w:rsidR="00EC2FE2" w:rsidRPr="00566130" w:rsidRDefault="00EC2FE2" w:rsidP="00EC2FE2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FF663D0" w14:textId="77777777" w:rsidR="00EC2FE2" w:rsidRDefault="00EC2FE2" w:rsidP="00566130">
      <w:pPr>
        <w:spacing w:line="240" w:lineRule="auto"/>
        <w:rPr>
          <w:rFonts w:ascii="Arial" w:eastAsia="Calibri" w:hAnsi="Arial" w:cs="Arial"/>
          <w:b/>
          <w:i/>
          <w:shd w:val="clear" w:color="auto" w:fill="FFFFFF"/>
        </w:rPr>
      </w:pPr>
    </w:p>
    <w:p w14:paraId="3B05D324" w14:textId="5C4C0D01" w:rsidR="000F22A1" w:rsidRPr="00566130" w:rsidRDefault="000F22A1" w:rsidP="00566130">
      <w:pPr>
        <w:spacing w:line="240" w:lineRule="auto"/>
        <w:rPr>
          <w:rFonts w:ascii="Arial" w:eastAsia="Calibri" w:hAnsi="Arial" w:cs="Arial"/>
          <w:b/>
          <w:i/>
          <w:shd w:val="clear" w:color="auto" w:fill="FFFFFF"/>
        </w:rPr>
      </w:pPr>
      <w:r w:rsidRPr="00566130">
        <w:rPr>
          <w:rFonts w:ascii="Arial" w:eastAsia="Calibri" w:hAnsi="Arial" w:cs="Arial"/>
          <w:b/>
          <w:i/>
          <w:shd w:val="clear" w:color="auto" w:fill="FFFFFF"/>
        </w:rPr>
        <w:t xml:space="preserve">Dogodek </w:t>
      </w:r>
      <w:r w:rsidR="00EC2FE2" w:rsidRPr="004F4A87">
        <w:rPr>
          <w:rFonts w:ascii="Arial" w:eastAsia="Calibri" w:hAnsi="Arial" w:cs="Arial"/>
          <w:b/>
          <w:i/>
          <w:shd w:val="clear" w:color="auto" w:fill="FFFFFF"/>
        </w:rPr>
        <w:t>bo povezovala</w:t>
      </w:r>
      <w:r w:rsidRPr="004F4A87">
        <w:rPr>
          <w:rFonts w:ascii="Arial" w:eastAsia="Calibri" w:hAnsi="Arial" w:cs="Arial"/>
          <w:b/>
          <w:i/>
          <w:shd w:val="clear" w:color="auto" w:fill="FFFFFF"/>
        </w:rPr>
        <w:t>:</w:t>
      </w:r>
      <w:r w:rsidRPr="00566130">
        <w:rPr>
          <w:rFonts w:ascii="Arial" w:eastAsia="Calibri" w:hAnsi="Arial" w:cs="Arial"/>
          <w:b/>
          <w:i/>
          <w:shd w:val="clear" w:color="auto" w:fill="FFFFFF"/>
        </w:rPr>
        <w:t xml:space="preserve"> </w:t>
      </w:r>
      <w:r w:rsidR="00B27D07">
        <w:rPr>
          <w:rFonts w:ascii="Arial" w:eastAsia="Calibri" w:hAnsi="Arial" w:cs="Arial"/>
          <w:b/>
          <w:i/>
          <w:shd w:val="clear" w:color="auto" w:fill="FFFFFF"/>
        </w:rPr>
        <w:t>Anja Markovič</w:t>
      </w:r>
    </w:p>
    <w:p w14:paraId="6981DEDF" w14:textId="77777777" w:rsidR="000F22A1" w:rsidRPr="00566130" w:rsidRDefault="000F22A1" w:rsidP="00566130">
      <w:pPr>
        <w:spacing w:line="240" w:lineRule="auto"/>
        <w:rPr>
          <w:rFonts w:ascii="Arial" w:eastAsia="Calibri" w:hAnsi="Arial" w:cs="Arial"/>
        </w:rPr>
      </w:pPr>
      <w:r w:rsidRPr="00566130">
        <w:rPr>
          <w:rFonts w:ascii="Arial" w:eastAsia="Calibri" w:hAnsi="Arial" w:cs="Arial"/>
          <w:i/>
          <w:shd w:val="clear" w:color="auto" w:fill="FFFFFF"/>
        </w:rPr>
        <w:t>* Spremembe programa pridržane.</w:t>
      </w:r>
    </w:p>
    <w:p w14:paraId="6084B904" w14:textId="10FD52B0" w:rsidR="00C0381D" w:rsidRDefault="00C0381D" w:rsidP="00566130">
      <w:pPr>
        <w:spacing w:line="240" w:lineRule="auto"/>
        <w:rPr>
          <w:rFonts w:ascii="Arial" w:hAnsi="Arial" w:cs="Arial"/>
        </w:rPr>
      </w:pPr>
    </w:p>
    <w:sectPr w:rsidR="00C0381D" w:rsidSect="003017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851" w:bottom="1843" w:left="1418" w:header="70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94F9" w14:textId="77777777" w:rsidR="00E9379F" w:rsidRDefault="00E9379F" w:rsidP="0043489F">
      <w:pPr>
        <w:spacing w:after="0" w:line="240" w:lineRule="auto"/>
      </w:pPr>
      <w:r>
        <w:separator/>
      </w:r>
    </w:p>
  </w:endnote>
  <w:endnote w:type="continuationSeparator" w:id="0">
    <w:p w14:paraId="6A1C11FD" w14:textId="77777777" w:rsidR="00E9379F" w:rsidRDefault="00E9379F" w:rsidP="0043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C150" w14:textId="77777777" w:rsidR="00F715F2" w:rsidRDefault="00F715F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E848" w14:textId="77777777" w:rsidR="004070E4" w:rsidRDefault="004070E4" w:rsidP="00F45836">
    <w:pPr>
      <w:pStyle w:val="Noga"/>
      <w:jc w:val="right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36ADE84D" wp14:editId="36ADE84E">
              <wp:simplePos x="0" y="0"/>
              <wp:positionH relativeFrom="column">
                <wp:posOffset>5887720</wp:posOffset>
              </wp:positionH>
              <wp:positionV relativeFrom="page">
                <wp:posOffset>10060940</wp:posOffset>
              </wp:positionV>
              <wp:extent cx="896620" cy="321945"/>
              <wp:effectExtent l="0" t="0" r="0" b="8255"/>
              <wp:wrapNone/>
              <wp:docPr id="30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321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DE853" w14:textId="5D6EDBA5" w:rsidR="004070E4" w:rsidRDefault="004070E4" w:rsidP="005C338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935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ADE84D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left:0;text-align:left;margin-left:463.6pt;margin-top:792.2pt;width:70.6pt;height:2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" filled="f" stroked="f">
              <v:textbox>
                <w:txbxContent>
                  <w:p w14:paraId="36ADE853" w14:textId="5D6EDBA5" w:rsidR="004070E4" w:rsidRDefault="004070E4" w:rsidP="005C3388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935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E84A" w14:textId="77777777" w:rsidR="004070E4" w:rsidRDefault="00EE67FA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36ADE851" wp14:editId="36ADE852">
          <wp:simplePos x="0" y="0"/>
          <wp:positionH relativeFrom="column">
            <wp:posOffset>-734580</wp:posOffset>
          </wp:positionH>
          <wp:positionV relativeFrom="paragraph">
            <wp:posOffset>41333</wp:posOffset>
          </wp:positionV>
          <wp:extent cx="7200374" cy="99278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N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374" cy="99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AAFD" w14:textId="77777777" w:rsidR="00E9379F" w:rsidRDefault="00E9379F" w:rsidP="0043489F">
      <w:pPr>
        <w:spacing w:after="0" w:line="240" w:lineRule="auto"/>
      </w:pPr>
      <w:r>
        <w:separator/>
      </w:r>
    </w:p>
  </w:footnote>
  <w:footnote w:type="continuationSeparator" w:id="0">
    <w:p w14:paraId="33AA5202" w14:textId="77777777" w:rsidR="00E9379F" w:rsidRDefault="00E9379F" w:rsidP="0043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1DD7" w14:textId="77777777" w:rsidR="00F715F2" w:rsidRDefault="00F715F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E847" w14:textId="77777777" w:rsidR="004070E4" w:rsidRPr="004070E4" w:rsidRDefault="00AF726C" w:rsidP="004070E4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1" layoutInCell="1" allowOverlap="1" wp14:anchorId="36ADE84B" wp14:editId="36ADE84C">
          <wp:simplePos x="0" y="0"/>
          <wp:positionH relativeFrom="column">
            <wp:posOffset>-730885</wp:posOffset>
          </wp:positionH>
          <wp:positionV relativeFrom="page">
            <wp:posOffset>120015</wp:posOffset>
          </wp:positionV>
          <wp:extent cx="7315200" cy="13804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G1_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3804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3783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E849" w14:textId="77777777" w:rsidR="004070E4" w:rsidRDefault="00EE67FA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216" behindDoc="1" locked="1" layoutInCell="1" allowOverlap="1" wp14:anchorId="36ADE84F" wp14:editId="223EE2A8">
          <wp:simplePos x="0" y="0"/>
          <wp:positionH relativeFrom="column">
            <wp:posOffset>-795655</wp:posOffset>
          </wp:positionH>
          <wp:positionV relativeFrom="page">
            <wp:posOffset>123825</wp:posOffset>
          </wp:positionV>
          <wp:extent cx="6362700" cy="12001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G1_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1200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647B"/>
    <w:multiLevelType w:val="hybridMultilevel"/>
    <w:tmpl w:val="11401A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DD0"/>
    <w:multiLevelType w:val="hybridMultilevel"/>
    <w:tmpl w:val="97B2F980"/>
    <w:lvl w:ilvl="0" w:tplc="0424000B">
      <w:start w:val="1"/>
      <w:numFmt w:val="bullet"/>
      <w:lvlText w:val=""/>
      <w:lvlJc w:val="left"/>
      <w:pPr>
        <w:ind w:left="972" w:hanging="405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0801"/>
    <w:multiLevelType w:val="hybridMultilevel"/>
    <w:tmpl w:val="801875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C491F"/>
    <w:multiLevelType w:val="hybridMultilevel"/>
    <w:tmpl w:val="C91E1DEA"/>
    <w:lvl w:ilvl="0" w:tplc="A8B6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E37BF"/>
    <w:multiLevelType w:val="hybridMultilevel"/>
    <w:tmpl w:val="C30078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47F4A"/>
    <w:multiLevelType w:val="hybridMultilevel"/>
    <w:tmpl w:val="40B27D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D7F56"/>
    <w:multiLevelType w:val="hybridMultilevel"/>
    <w:tmpl w:val="697074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5452D"/>
    <w:multiLevelType w:val="hybridMultilevel"/>
    <w:tmpl w:val="16F8A3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50C7A"/>
    <w:multiLevelType w:val="multilevel"/>
    <w:tmpl w:val="9892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C7"/>
    <w:rsid w:val="000207C5"/>
    <w:rsid w:val="00021520"/>
    <w:rsid w:val="000359B4"/>
    <w:rsid w:val="00036BBF"/>
    <w:rsid w:val="00050270"/>
    <w:rsid w:val="00050455"/>
    <w:rsid w:val="00052D2F"/>
    <w:rsid w:val="00056A58"/>
    <w:rsid w:val="00063B67"/>
    <w:rsid w:val="000772EB"/>
    <w:rsid w:val="00086C61"/>
    <w:rsid w:val="000B08D2"/>
    <w:rsid w:val="000C78D8"/>
    <w:rsid w:val="000E09BA"/>
    <w:rsid w:val="000F22A1"/>
    <w:rsid w:val="0010418A"/>
    <w:rsid w:val="00104DBB"/>
    <w:rsid w:val="00142AF7"/>
    <w:rsid w:val="001445C8"/>
    <w:rsid w:val="00155559"/>
    <w:rsid w:val="0016352C"/>
    <w:rsid w:val="00175AD2"/>
    <w:rsid w:val="00190225"/>
    <w:rsid w:val="001933AA"/>
    <w:rsid w:val="001943C7"/>
    <w:rsid w:val="0019559D"/>
    <w:rsid w:val="001962DC"/>
    <w:rsid w:val="001C041A"/>
    <w:rsid w:val="001D7DC9"/>
    <w:rsid w:val="00230A78"/>
    <w:rsid w:val="002430CF"/>
    <w:rsid w:val="00244019"/>
    <w:rsid w:val="0024421E"/>
    <w:rsid w:val="002537DD"/>
    <w:rsid w:val="00261BEE"/>
    <w:rsid w:val="00261FCC"/>
    <w:rsid w:val="00281C12"/>
    <w:rsid w:val="00284C7F"/>
    <w:rsid w:val="00292031"/>
    <w:rsid w:val="002C5B22"/>
    <w:rsid w:val="002E5C9C"/>
    <w:rsid w:val="00300756"/>
    <w:rsid w:val="0030178B"/>
    <w:rsid w:val="00311C8C"/>
    <w:rsid w:val="00320805"/>
    <w:rsid w:val="00346F84"/>
    <w:rsid w:val="00353AA3"/>
    <w:rsid w:val="003724A8"/>
    <w:rsid w:val="00373783"/>
    <w:rsid w:val="00376741"/>
    <w:rsid w:val="00384C12"/>
    <w:rsid w:val="00387612"/>
    <w:rsid w:val="003A3AC2"/>
    <w:rsid w:val="003A73D9"/>
    <w:rsid w:val="003B3A13"/>
    <w:rsid w:val="004070E4"/>
    <w:rsid w:val="004124BE"/>
    <w:rsid w:val="00423DA5"/>
    <w:rsid w:val="00433F54"/>
    <w:rsid w:val="0043489F"/>
    <w:rsid w:val="0044166A"/>
    <w:rsid w:val="00456C54"/>
    <w:rsid w:val="00493808"/>
    <w:rsid w:val="004E65A5"/>
    <w:rsid w:val="004F4A87"/>
    <w:rsid w:val="0051455B"/>
    <w:rsid w:val="0051662D"/>
    <w:rsid w:val="0052051B"/>
    <w:rsid w:val="0052178B"/>
    <w:rsid w:val="005367B1"/>
    <w:rsid w:val="005440FB"/>
    <w:rsid w:val="0054484C"/>
    <w:rsid w:val="0055181E"/>
    <w:rsid w:val="00560848"/>
    <w:rsid w:val="0056441C"/>
    <w:rsid w:val="00566130"/>
    <w:rsid w:val="00576D68"/>
    <w:rsid w:val="00593727"/>
    <w:rsid w:val="005C3388"/>
    <w:rsid w:val="005C36AE"/>
    <w:rsid w:val="005D1938"/>
    <w:rsid w:val="005E4484"/>
    <w:rsid w:val="005E4C26"/>
    <w:rsid w:val="00626328"/>
    <w:rsid w:val="006303C9"/>
    <w:rsid w:val="0064473F"/>
    <w:rsid w:val="00656AAE"/>
    <w:rsid w:val="00680EE8"/>
    <w:rsid w:val="0068736E"/>
    <w:rsid w:val="006A11E1"/>
    <w:rsid w:val="006B32CC"/>
    <w:rsid w:val="006D1F3F"/>
    <w:rsid w:val="006D3854"/>
    <w:rsid w:val="006E658C"/>
    <w:rsid w:val="006F2E78"/>
    <w:rsid w:val="007014B5"/>
    <w:rsid w:val="00704E1E"/>
    <w:rsid w:val="007077F8"/>
    <w:rsid w:val="00724960"/>
    <w:rsid w:val="0073734E"/>
    <w:rsid w:val="00750B46"/>
    <w:rsid w:val="00754E45"/>
    <w:rsid w:val="007573D7"/>
    <w:rsid w:val="00766AAC"/>
    <w:rsid w:val="0077119A"/>
    <w:rsid w:val="007741D1"/>
    <w:rsid w:val="00784B67"/>
    <w:rsid w:val="007A44D6"/>
    <w:rsid w:val="007C1E34"/>
    <w:rsid w:val="007C6A13"/>
    <w:rsid w:val="007D6819"/>
    <w:rsid w:val="007F5F8D"/>
    <w:rsid w:val="007F7358"/>
    <w:rsid w:val="00810399"/>
    <w:rsid w:val="008135F4"/>
    <w:rsid w:val="0082298E"/>
    <w:rsid w:val="00824E9A"/>
    <w:rsid w:val="0085168F"/>
    <w:rsid w:val="00854C79"/>
    <w:rsid w:val="00860F83"/>
    <w:rsid w:val="0086531D"/>
    <w:rsid w:val="0088007E"/>
    <w:rsid w:val="0089144C"/>
    <w:rsid w:val="0089752E"/>
    <w:rsid w:val="008A0CB8"/>
    <w:rsid w:val="008A4C90"/>
    <w:rsid w:val="008A78C6"/>
    <w:rsid w:val="008E4ACF"/>
    <w:rsid w:val="008E787F"/>
    <w:rsid w:val="008F7B8D"/>
    <w:rsid w:val="00904ADA"/>
    <w:rsid w:val="00940DF2"/>
    <w:rsid w:val="00952596"/>
    <w:rsid w:val="009664CD"/>
    <w:rsid w:val="009669DF"/>
    <w:rsid w:val="00994379"/>
    <w:rsid w:val="009C7677"/>
    <w:rsid w:val="009E0950"/>
    <w:rsid w:val="009E2A03"/>
    <w:rsid w:val="009E720B"/>
    <w:rsid w:val="00A01E14"/>
    <w:rsid w:val="00A20C14"/>
    <w:rsid w:val="00A2101A"/>
    <w:rsid w:val="00A5466C"/>
    <w:rsid w:val="00A54710"/>
    <w:rsid w:val="00A75772"/>
    <w:rsid w:val="00A80B0B"/>
    <w:rsid w:val="00A841F6"/>
    <w:rsid w:val="00A956AC"/>
    <w:rsid w:val="00AC5260"/>
    <w:rsid w:val="00AE24B2"/>
    <w:rsid w:val="00AF726C"/>
    <w:rsid w:val="00B12EAE"/>
    <w:rsid w:val="00B17742"/>
    <w:rsid w:val="00B214A0"/>
    <w:rsid w:val="00B218A2"/>
    <w:rsid w:val="00B27D07"/>
    <w:rsid w:val="00B55D1D"/>
    <w:rsid w:val="00B62CC9"/>
    <w:rsid w:val="00BA2E9A"/>
    <w:rsid w:val="00BB05BE"/>
    <w:rsid w:val="00BC7FBA"/>
    <w:rsid w:val="00C0381D"/>
    <w:rsid w:val="00C92B1B"/>
    <w:rsid w:val="00C959A2"/>
    <w:rsid w:val="00CA47BC"/>
    <w:rsid w:val="00CB153D"/>
    <w:rsid w:val="00CF1258"/>
    <w:rsid w:val="00D017AA"/>
    <w:rsid w:val="00D01F03"/>
    <w:rsid w:val="00D278C2"/>
    <w:rsid w:val="00D3492C"/>
    <w:rsid w:val="00D37C1B"/>
    <w:rsid w:val="00D45AC1"/>
    <w:rsid w:val="00D45E2C"/>
    <w:rsid w:val="00D54279"/>
    <w:rsid w:val="00D64E04"/>
    <w:rsid w:val="00D80D2C"/>
    <w:rsid w:val="00D90EB5"/>
    <w:rsid w:val="00D939BB"/>
    <w:rsid w:val="00D95A85"/>
    <w:rsid w:val="00DA074C"/>
    <w:rsid w:val="00DA5598"/>
    <w:rsid w:val="00DB392B"/>
    <w:rsid w:val="00DD59C4"/>
    <w:rsid w:val="00DE0A33"/>
    <w:rsid w:val="00E06B0F"/>
    <w:rsid w:val="00E16057"/>
    <w:rsid w:val="00E57FA1"/>
    <w:rsid w:val="00E60E80"/>
    <w:rsid w:val="00E618A8"/>
    <w:rsid w:val="00E63D8F"/>
    <w:rsid w:val="00E76E2D"/>
    <w:rsid w:val="00E84E95"/>
    <w:rsid w:val="00E91101"/>
    <w:rsid w:val="00E9354C"/>
    <w:rsid w:val="00E9379F"/>
    <w:rsid w:val="00E951F6"/>
    <w:rsid w:val="00EB401C"/>
    <w:rsid w:val="00EB6191"/>
    <w:rsid w:val="00EC062A"/>
    <w:rsid w:val="00EC2FE2"/>
    <w:rsid w:val="00EC3651"/>
    <w:rsid w:val="00EC3B48"/>
    <w:rsid w:val="00ED2044"/>
    <w:rsid w:val="00ED3359"/>
    <w:rsid w:val="00ED4D6F"/>
    <w:rsid w:val="00ED755D"/>
    <w:rsid w:val="00EE67FA"/>
    <w:rsid w:val="00EF2880"/>
    <w:rsid w:val="00F17545"/>
    <w:rsid w:val="00F30300"/>
    <w:rsid w:val="00F3368E"/>
    <w:rsid w:val="00F45836"/>
    <w:rsid w:val="00F65A53"/>
    <w:rsid w:val="00F711F0"/>
    <w:rsid w:val="00F71234"/>
    <w:rsid w:val="00F715F2"/>
    <w:rsid w:val="00F838F1"/>
    <w:rsid w:val="00F842E0"/>
    <w:rsid w:val="00F846D5"/>
    <w:rsid w:val="00F96909"/>
    <w:rsid w:val="00FB7ED4"/>
    <w:rsid w:val="00FD51E9"/>
    <w:rsid w:val="00FE0501"/>
    <w:rsid w:val="00F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ADE826"/>
  <w15:docId w15:val="{A4255E7F-0EEC-4AED-A38C-F1505764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489F"/>
    <w:rPr>
      <w:rFonts w:ascii="Arial Narrow" w:hAnsi="Arial Narrow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489F"/>
    <w:rPr>
      <w:rFonts w:ascii="Arial Narrow" w:hAnsi="Arial Narrow"/>
    </w:rPr>
  </w:style>
  <w:style w:type="paragraph" w:styleId="Noga">
    <w:name w:val="footer"/>
    <w:basedOn w:val="Navaden"/>
    <w:link w:val="NogaZnak"/>
    <w:uiPriority w:val="99"/>
    <w:unhideWhenUsed/>
    <w:rsid w:val="0043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489F"/>
    <w:rPr>
      <w:rFonts w:ascii="Arial Narrow" w:hAnsi="Arial Narrow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4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4166A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10418A"/>
    <w:pPr>
      <w:spacing w:after="0" w:line="240" w:lineRule="auto"/>
    </w:pPr>
    <w:rPr>
      <w:rFonts w:ascii="Arial Narrow" w:hAnsi="Arial Narrow"/>
    </w:rPr>
  </w:style>
  <w:style w:type="paragraph" w:styleId="Odstavekseznama">
    <w:name w:val="List Paragraph"/>
    <w:basedOn w:val="Navaden"/>
    <w:link w:val="OdstavekseznamaZnak"/>
    <w:uiPriority w:val="34"/>
    <w:qFormat/>
    <w:rsid w:val="00D54279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D54279"/>
    <w:rPr>
      <w:rFonts w:ascii="Arial Narrow" w:hAnsi="Arial Narrow"/>
    </w:rPr>
  </w:style>
  <w:style w:type="character" w:styleId="Poudarek">
    <w:name w:val="Emphasis"/>
    <w:uiPriority w:val="20"/>
    <w:qFormat/>
    <w:rsid w:val="000F22A1"/>
    <w:rPr>
      <w:i/>
      <w:iCs/>
    </w:rPr>
  </w:style>
  <w:style w:type="character" w:styleId="Pripombasklic">
    <w:name w:val="annotation reference"/>
    <w:basedOn w:val="Privzetapisavaodstavka"/>
    <w:uiPriority w:val="99"/>
    <w:semiHidden/>
    <w:unhideWhenUsed/>
    <w:rsid w:val="00056A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6A5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6A58"/>
    <w:rPr>
      <w:rFonts w:ascii="Arial Narrow" w:hAnsi="Arial Narrow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6A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6A58"/>
    <w:rPr>
      <w:rFonts w:ascii="Arial Narrow" w:hAnsi="Arial Narrow"/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E9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\Downloads\Polet_Momerandum_A4_NEW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9B3BD1A253541BA996E245C5722B5" ma:contentTypeVersion="8" ma:contentTypeDescription="Ustvari nov dokument." ma:contentTypeScope="" ma:versionID="6b7495260c7121f4a91fc4926dcd279f">
  <xsd:schema xmlns:xsd="http://www.w3.org/2001/XMLSchema" xmlns:xs="http://www.w3.org/2001/XMLSchema" xmlns:p="http://schemas.microsoft.com/office/2006/metadata/properties" xmlns:ns2="3efc0f8f-04ea-401e-9fb4-da97f13c51e0" targetNamespace="http://schemas.microsoft.com/office/2006/metadata/properties" ma:root="true" ma:fieldsID="8d18970654ba0fd58d15963111bbc620" ns2:_="">
    <xsd:import namespace="3efc0f8f-04ea-401e-9fb4-da97f13c5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c0f8f-04ea-401e-9fb4-da97f13c5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72781A-CD76-47B6-90A6-B1CDD4994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c0f8f-04ea-401e-9fb4-da97f13c5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D1287-EDA1-4A35-8EB2-03AA3CDB1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FD6919-62A5-48F7-AC81-DE5BD6BA8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Polet_Momerandum_A4_NEW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/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Platnjak</cp:lastModifiedBy>
  <cp:revision>2</cp:revision>
  <cp:lastPrinted>2021-04-13T13:18:00Z</cp:lastPrinted>
  <dcterms:created xsi:type="dcterms:W3CDTF">2021-06-28T10:13:00Z</dcterms:created>
  <dcterms:modified xsi:type="dcterms:W3CDTF">2021-06-28T10:13:00Z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0x0101007FA9B3BD1A253541BA996E245C5722B5</vt:lpwstr>
  </property>
</Properties>
</file>